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6306185</wp:posOffset>
                </wp:positionV>
                <wp:extent cx="211137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111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pt;margin-top:496.55pt;height:31.5pt;width:166.25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3260725</wp:posOffset>
                </wp:positionV>
                <wp:extent cx="2935605" cy="2082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—设计学专业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9pt;margin-top:256.75pt;height:164pt;width:231.15pt;z-index:251667456;mso-width-relative:page;mso-height-relative:page;" filled="f" stroked="f" coordsize="21600,21600" o:gfxdata="UEsDBAoAAAAAAIdO4kAAAAAAAAAAAAAAAAAEAAAAZHJzL1BLAwQUAAAACACHTuJAKGHyYd0AAAAM&#10;AQAADwAAAGRycy9kb3ducmV2LnhtbE2PzU7DMBCE70i8g7VI3Kjt0pQ0xKlQpAoJ0UNLL71t4m0S&#10;Edshdn/g6XFPcNzZ0cw3+fJienai0XfOKpATAYxs7XRnGwW7j9VDCswHtBp7Z0nBN3lYFrc3OWba&#10;ne2GTtvQsBhifYYK2hCGjHNft2TQT9xANv4ObjQY4jk2XI94juGm51Mh5txgZ2NDiwOVLdWf26NR&#10;8Fau1rippib96cvX98PL8LXbJ0rd30nxDCzQJfyZ4Yof0aGITJU7Wu1Zr2D+KCN6UJA8yQTY1SEW&#10;MwmsUpDOosSLnP8fUfwCUEsDBBQAAAAIAIdO4kB5PZzDPwIAAGkEAAAOAAAAZHJzL2Uyb0RvYy54&#10;bWytVEtu2zAQ3RfoHQjua8m/pDEiB26CFAWCJoBbdE1TlCWAv5K0pfQA7Q2y6qb7nsvn6CNlO0Ha&#10;RRbdUMOZ4cy8NzM6v+iUJFvhfGN0QYeDnBKhuSkbvS7o50/Xb95S4gPTJZNGi4LeC08v5q9fnbd2&#10;JkamNrIUjiCI9rPWFrQOwc6yzPNaKOYHxgoNY2WcYgFXt85Kx1pEVzIb5flJ1hpXWme48B7aq95I&#10;9xHdSwKaqmq4uDJ8o4QOfVQnJAuA5OvGejpP1VaV4OG2qrwIRBYUSEM6kQTyKp7Z/JzN1o7ZuuH7&#10;EthLSniGSbFGI+kx1BULjGxc81co1XBnvKnCgBuV9UASI0AxzJ9xs6yZFQkLqPb2SLr/f2H5x+2d&#10;I02JSRhToplCx3cPP3Y/f+9+fSfQgaDW+hn8lhaeoXtnOjgf9B7KiLurnIpfICKwg977I72iC4RD&#10;OTobT0/yKSUctuHpcDLNUwOyx+fW+fBeGEWiUFCH/iVa2fbGB5QC14NLzKbNdSNl6qHUpC3oyXia&#10;pwdHC15IjYcRRF9slEK36vbIVqa8BzBn+tnwll83SH7DfLhjDsMALFiXcIujkgZJzF6ipDbu27/0&#10;0R89gpWSFsNVUP91w5ygRH7Q6N7ZcDKJ05guk+npCBf31LJ6atEbdWkwv0MspuVJjP5BHsTKGfUF&#10;W7WIWWFimiN3QcNBvAz9yGMruVgskhPmz7Jwo5eWx9A9nYtNMFWTmI409dzs2cMEpgbstyWO+NN7&#10;8nr8Q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hh8mHdAAAADAEAAA8AAAAAAAAAAQAgAAAA&#10;IgAAAGRycy9kb3ducmV2LnhtbFBLAQIUABQAAAAIAIdO4kB5PZzD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—设计学专业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严苑钟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严苑钟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OigEc9sAAAAL&#10;AQAADwAAAGRycy9kb3ducmV2LnhtbE2PwU7DMBBE70j8g7VIXBC1Y6XQhDgVKoIDh6o0IK5uvCRR&#10;43UUO035e8wJjqN9mnlbrM+2ZyccfedIQbIQwJBqZzpqFLxXz7crYD5oMrp3hAq+0cO6vLwodG7c&#10;TG942oeGxRLyuVbQhjDknPu6Rav9wg1I8fblRqtDjGPDzajnWG57LoW441Z3FBdaPeCmxfq4n6yC&#10;z22624kjvXzcVB2+bqZHqp5mpa6vEvEALOA5/MHwqx/VoYxOBzeR8ayPeZmkEVUgMymBRWKZpRmw&#10;g4KVTO6BlwX//0P5A1BLAwQUAAAACACHTuJAN2/tqJsCAABXBQAADgAAAGRycy9lMm9Eb2MueG1s&#10;rVRLbtswEN0X6B0I7hvZiu04RuTAiJEiQNAGTYusaYqyCPBXkv6klynQXQ/R4xS9Rh8pOQnSLrKI&#10;F/KMZvQ473Fmzs73WpGt8EFaU9Hh0YASYbitpVlX9Mvny3dTSkJkpmbKGlHRexHo+fztm7Odm4nS&#10;tlbVwhOAmDDbuYq2MbpZUQTeCs3CkXXCINhYr1mE69dF7dkO6FoV5WAwKXbW185bLkLA22UXpD2i&#10;fwmgbRrJxdLyjRYmdqheKBZBKbTSBTrP1TaN4PFj0wQRiaoomMb8xCGwV+lZzM/YbO2ZayXvS2Av&#10;KeEZJ82kwaEPUEsWGdl4+Q+UltzbYJt4xK0uOiJZEbAYDp5pc9syJzIXSB3cg+jh9WD5h+2NJ7Ku&#10;aEmJYRoX/uf7z9+/fpAyabNzYYaUW3fjey/ATET3jdfpHxTIvqKn0+nkdEzJPVpqWg7Go3EnrdhH&#10;whEvp8NJWSKBI+P4eFIewwFk8YjkfIjvhdUkGRX1uLssKdteh9ilHlLSwSsl3aVUingb72Rss1g4&#10;PX+Tgq/bUcTPhF4JCOWv6mFHLkQvIm9TNQ0q+YSKuzofAqB3qDNlKUN2KLE8GaD/OMP0NOhamNoB&#10;OJg1JUytMZY8+szD2EQRoGyWuC9ZaMmWoZeDVbLuqtAyYiCV1BWdDtKv11UZyJsusLuyZK1sfY/r&#10;hmJ5AoLjlxKw1yzEG+bR+CgLqyF+xKNRFrXa3qKktf7b/96nfPQjopTsMEio7euGeUGJujLo1NPh&#10;aJQmLzuj8UkJxz+NrJ5GzEZfWPAbYgk5ns2UH9XBbLzVd9ggi3QqQsxwnN0p1jsXsRtw7CAuFouc&#10;hmlzLF6bW8cPPWLsYhNtI/OdParTi4Z5y93Z74Y00E/9nPW4D+d/AVBLAwQKAAAAAACHTuJAAAAA&#10;AAAAAAAAAAAACgAAAGRycy9tZWRpYS9QSwMEFAAAAAgAh07iQFCuOwE/aQMAHGkDABUAAABkcnMv&#10;bWVkaWEvaW1hZ2UxLmpwZWcAAID/f//Y/+EPn0V4aWYAAE1NACoAAAAIAAcBEgADAAAAAQABAAAB&#10;GgAFAAAAAQAAAGIBGwAFAAAAAQAAAGoBKAADAAAAAQACAAABMQACAAAAIQAAAHIBMgACAAAAFAAA&#10;AJOHaQAEAAAAAQAAAKgAAADUABX5AAAAJxAAFfkAAAAnEEFkb2JlIFBob3Rvc2hvcCAyMS4yIChN&#10;YWNpbnRvc2gpADIwMjQ6MDk6MjIgMjI6MTc6NTIAAAADoAEAAwAAAAH//wAAoAIABAAAAAEAAAG7&#10;oAMABAAAAAEAAAISAAAAAAAAAAYBAwADAAAAAQAGAAABGgAFAAAAAQAAASIBGwAFAAAAAQAAASoB&#10;KAADAAAAAQACAAACAQAEAAAAAQAAATICAgAEAAAAAQAADmUAAAAAAAAASAAAAAEAAABIAAAAAf/Y&#10;/+0ADEFkb2JlX0NNAAH/7gAOQWRvYmUAZIAAAAAB/9sAhAAMCAgICQgMCQkMEQsKCxEVDwwMDxUY&#10;ExMVExMYEQwMDAwMDBEMDAwMDAwMDAwMDAwMDAwMDAwMDAwMDAwMDAwMAQ0LCw0ODRAODhAUDg4O&#10;FBQODg4OFBEMDAwMDBERDAwMDAwMEQwMDAwMDAwMDAwMDAwMDAwMDAwMDAwMDAwMDAz/wAARCACg&#10;AIY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JJJJFSkkkklKSSSSUpJJJJSkkkklKSSSSUpJJJJSkkkklKSSSSU//9D1JJJJ&#10;FSkkkklKSSQc3MxcDEtzMywU4+O0vtsdwGj4e539VqSky5Tq3+M/6pdNsNTb39QtBhzcJosaP+vv&#10;dVju/wCt2vXnH11/xg5/1ie7Dxd2J0gHSiYfbH0X5bmfm/nfZv5r/jHrnMSit8k6gc+CFpp9YH+O&#10;Do+7c7p2aKf3x6Rd/mer/wB/XT9A+tPRPrDU5/TMj1H1gG3HeCy1k/v1O/N/ls/Rr56vMmA1jRPD&#10;f9QiYHUMvp2QMvCusxsloLRbW4tdB5GiVpp+l0l519Rf8ZVmfdX0rrzm/aLSG4uaAGCxx+jRksbF&#10;bLnf4Gyv2W/zf87/ADvoqK1SSSSSlJJJJKUkkkkp/9H1JJJJFSkkkklKXlP+OH6xusyqfq7jvIro&#10;AyM0A/Se7XGpd/xVf6f9z9NT/ol6svnD6zZjs76xdTy3O3erlWlh/kB7mVN/s1ta1ApDnDlXse9v&#10;pbW0l7J12juf5Q+l/mrc+qX1Pd1TZm5wIxSf0bON0fn/ANVeq4fR8HGqbXTj1sAAEBgTDOjQ1ZBC&#10;xZNPh1nS+qPabW4NtdY0JLTHy9qE7Curx/WtZta4w0+PzX0I/GBZsIBZH0SAR9yxOufVfpHUqS3I&#10;oDX9rK/a4H/qXJGR6hXCOhfFRX+iPcEfML3f6hdef136tY2Ve7fl0TjZTuZsqj9If5V1Lqr3f8Yv&#10;HfrB0W/ouW7FtMsILse9ugc390j8yxv57V1H+JnNfX1nqHTyfZfjtug87qXiv2/2MlOBHRZIPraS&#10;SSctUkkkkpSSSSSn/9L1JJJJFSkkkklLjlfN+L01+d18YDtN+Q8WH+Sxz3Wf9Svo9eLY/TszG/xk&#10;3UZjYs9S9zXbQwOrLS6i5jGe39JXt+j/AITemzND6L4CzXiH0LpeJRj0VMllQIHptc4N04Gxritu&#10;mva1cRldP+rld1x6lh5GdlBj77XNe8uZVW31H2bt9NVVVTG/o2f9bYr/ANXLOmjDGb0W3JGE8lrq&#10;MgmBtPpvdXJfXZ6b/b6lNj2KOI0tlkCTT1m3zVXJaQJdAaO5Mf8AVIeU+8VMDCWus+i8dh+8uQyD&#10;9V7epfYM77f1DqFjTY1rTY5paGuu3Ve5jrP0Vdj2+n+57E7fRaBWqvr30lub0p5b/OUt9ap3MgfT&#10;2uH8lc7/AInq3v8ArXbYz6NeFYXn4vpa3/pLssDA6U3Dd+y3O+x3a+m57rGAn2ucxtvvqc//AArF&#10;h/4num5lOd1LLcA3G9MVajVzy930H/uMbX7k3GdSE5BpZfUUkklMwKSSSSUpJJJJT//T9SSSSRUp&#10;JJJJSlyf1v6Y8dZ6T1xjZbjF+NkuHIbb/MF38htu5v8AXtXWKv1DDZnYV+I/QXMLA791x+g//rb9&#10;r02QsELoSqQLltwqso15Blttf0XtJDhPPuapnDpxMbYxoa0NLGNGjWMd9NtdbfYzf+dtQOiZVj8d&#10;rLgW3NllrTyHtOyxv9l7VZ6r6rsdvptNgBJe1pEkQdvP8pRgjhZz81M9rSyrdqCwtIPcH2uH+aqz&#10;+i4737zO70/RFn+EFRO44zb/AOebj/8AA+p6aRyLra6WtxrGOYA15dAgkeZ939haG/azXlEEINhz&#10;8pleLiltTRLR7WDvpDGq90PplXSemU4LAA6tv6V4H07D7rbf7T1Ta12R1Gir81p9V/wZ7m/+Cemt&#10;tGA1J+izKdh9VJJJKRiUkkkkpSSSSSn/1PUkkkkVKSSSSUpJJJJTz/Ua/wBn9UGRxjZrtT2bcB7m&#10;H/jmN9Rn/Ceqh5+bl1MJx62Wk93uIA89rGuc9V/r39YsTDbjdCEvzepvZG10Gqtr97b3aO/nLavS&#10;pZ/xn+iUcPILA1vUh7CPZePouB/0kfzdn/QUE6jKu+rZxGwCRdaLM6n1poYX1Y9gBh4Y5wc+fo7P&#10;admxq1jkkU+paBW6JcyQYPhuCEHdGr97Czf2IdJ/zQqHU3WOxLbrJpxmMc+Do5waC/c79yvRAyrx&#10;XyMZEVHhd3pOO4Ndl2Da68DY08isat3fyrPp/wCYtBYv1S+tOF9Z+ltzaIryGQ3LxZl1T/zf3d1V&#10;rffTb/6MrsW0pwKFNSRs2VJJJIoUkkkkpSSSSSn/1fUkkkkVKSWL1n65/VropdXnZrPtDZBxqv0t&#10;sgbtrqqd/pf9e9Ni4jrH+OLIfur6Lgiodr8s7n6j/uNQ702ub/LybP8Ai0lPp9lldVbrbXBlbAXP&#10;e4gNAGrnOc72t2rh/rN/jW6T09j8fou3qWaJHq6/ZmR3No2/av6mP+j/AO7C8v6t1/rPWnh3Vcy3&#10;KggitxDagQNu5mNUK8djv5XprOOvn2SUnv6p1DI6k7q2Tc67ONgvde/kvYQ5mn0WMZs2V1N/R11/&#10;o617z0t+Pm4dWQwDZawPA8Nw3bV8/MAnXUcL2D/F31F1vRcZrg7bWz0i46jfWfTIB/lM2PUeQbH6&#10;MmM7j6vVjDpaZDACO8Bc1/jCzBifVvMgw65ooYPOwhjv+huXWvIFZeTDQJJPC8y/xp5r34+LQG7a&#10;rbXOaTy70xJ9v7vuTaFgeK6zRPYPEdG6z1DoWfX1Dp1vp316EEEssYT76Mhkj1KH/wDQ/navTtXu&#10;H1X+uXSPrLjNdjPFOaGbr8F5/SMI9ryz6P2ijd9G+r+R6npW/ol4EeNOyVVltNrLqXuruqcHV2MJ&#10;a9rhq17LGbXsepmF+mkl470L/Gz17BDaeqVM6nQ2B6h/RXgaN/nGj0btrf8ASVepZ/p13/Rf8YH1&#10;W6yW105Yxch3GNlxU8kna0McXOouc/8AdpusSU9GkkkkpSSSSSn/1vUl4/8A4z/rL1V31iv6Rj5N&#10;tGFi1112U1PLG2PsZ69jrfT2us9ltdex3s9i9gXzt9Zsv7d9YeqZe7e2zLuNbv8Ag2vNVP8A4FWx&#10;FTQhsQAAPLRRPj2T+SRA1njuipiS4TpqmkEQ06/cVNurQDqW6H5Jy0HlJTBmi9S/xR5FdvS+o4Th&#10;LqMhlwn929mz/wA+Yy8vj/Yuw/xXZ/2X6zfZCSGdRofSB29Sv9ap/wDPVzP+uIEaJiaL6s/Ge72v&#10;cTWNQ2dPuXmP+NnJa7rODgt4xcY2OH8q53/kKV6qWuI07rw3645oz/rR1K8Hc2u447D/ACaR6On9&#10;tr0yMRxL5S9LhnyUdO5AU3CR4+SaPDspCxrNBOgn4qW3dpoQeycggfFSjSEFOp0j61fWPooa3p2d&#10;bXS2AMd59WmAdzmtpv8AUbXu/wCB9JemfUP6/wCX9Y8y7p/UMeqnIZUb6raNwY5rXMrsY6u11j2P&#10;/Ssd/OLx8kwT5Lqf8Wtpo+uPT2zAuZdS751PtaP8+hiSn21JJJJT/9f0vqGW3BwMnNf9HFpsud8K&#10;2usP/Ur5rYDsjklsmfMar3f/ABi5zsL6m9RcwgWZDG4zAe/rPbTaP+2HWrwmdZ4jSPiiFMpgTHKb&#10;WUwg+HtT/S50HgipTdHf1vyjVTieVFxIGnI1A54Uu/5ElLEK50nO/Z3U8PqDZ/VL67nR+6xwdY3+&#10;1Xuaqg1SABkO4OhSU/QnVc6vpuBlZ7oLMWmy8eB2tL2f5y+fA57hus1e8lzjz7nHc6f7S9D+sX1l&#10;GR/i36VQHA5XUg3Fu11LcQ7ct/8A1x9NP/b68+PKACSbpGYj8EgP9gUto7/JPHdOQtAn4d05Hj/c&#10;naOPuSjX8NUFMefKSPyrU+rWY3E+svS7ydra8uoPcf3Hu9Cwz/UtWY8xAHLZJ+MJwyKjB90HaeTP&#10;5qCn6T8klmftpv8AzZ/bsCPsP23b2/mvtG1JJT//0L3+OfNFfSum4HfIyXXSPChhZ/1eUxeUDQSe&#10;O58l23+N/qQyPrLVhNdLcDHaHN/dtuJvf/4D9mXEsdBE8IqWjgzp28EQDSUMiDqptM/wSUyIjVIQ&#10;ABMRpqn58vAp2jWex0+YSUoT30Sj/UKcafNItE+R7IqUTYdjHOca2bixk+1pcR6mxn8vazenOg8A&#10;mg6Hkjn5qWvPfVFTGIE/kSgwPD+9SIAEngalL0z3n5aJKWA+fiOycubrJk+A8UvTYASR9/8AtQ7X&#10;R7dB3j/Ygph9Nxnkx+GqM2dpPB0KFU4mqW8uP4ojdBHIhJT6OzPdZ/iZftfL6h9kefBv2puPt/8A&#10;Ya1iSweiZpd9QPrH050fobsXJYPK22mp/wDmvxUkFP8A/9n/7ReAUGhvdG9zaG9wIDMuMAA4QklN&#10;BCUAAAAAABAAAAAAAAAAAAAAAAAAAAAAOEJJTQQ6AAAAAADXAAAAEAAAAAEAAAAAAAtwcmludE91&#10;dHB1dAAAAAUAAAAAUHN0U2Jvb2wBAAAAAEludGVlbnVtAAAAAEludGUAAAAASW1nIAAAAA9wcmlu&#10;dFNpeHRlZW5CaXRib29sAAAAAAtwcmludGVyTmFtZVRFWFQAAAABAAAAAAAPcHJpbnRQcm9vZlNl&#10;dHVwT2JqYwAAAAVoIWg3i75/b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AAAAABAAIAk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M/AAAABgAAAAAAAAAAAAACEgAAAbsAAAAFZypoB5iYAC0A&#10;MQAAAAEAAAAAAAAAAAAAAAAAAAAAAAAAAQAAAAAAAAAAAAABuwAAAhIAAAAAAAAAAAAAAAAAAAAA&#10;AQAAAAAAAAAAAAAAAAAAAAAAAAAQAAAAAQAAAAAAAG51bGwAAAACAAAABmJvdW5kc09iamMAAAAB&#10;AAAAAAAAUmN0MQAAAAQAAAAAVG9wIGxvbmcAAAAAAAAAAExlZnRsb25nAAAAAAAAAABCdG9tbG9u&#10;ZwAAAhIAAAAAUmdodGxvbmcAAAG7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SAAAAAFJnaHRsb25nAAABu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oEAAAAB&#10;AAAAhgAAAKAAAAGUAAD8gAAADmUAGAAB/9j/7QAMQWRvYmVfQ00AAf/uAA5BZG9iZQBkgAAAAAH/&#10;2wCEAAwICAgJCAwJCQwRCwoLERUPDAwPFRgTExUTExgRDAwMDAwMEQwMDAwMDAwMDAwMDAwMDAwM&#10;DAwMDAwMDAwMDAwBDQsLDQ4NEA4OEBQODg4UFA4ODg4UEQwMDAwMEREMDAwMDAwRDAwMDAwMDAwM&#10;DAwMDAwMDAwMDAwMDAwMDAwMDP/AABEIAKAAhg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kkkkVKSSSSUpJJJJSkkkklKSS&#10;SSUpJJJJSkkkklKSSSSUpJJJJT//0PUkkkkVKSSSSUpJJBzczFwMS3MzLBTj47S+2x3AaPh7nf1W&#10;pKTLlOrf4z/ql02w1Nvf1C0GHNwmixo/6+91WO7/AK3a9ecfXX/GDn/WJ7sPF3YnSAdKJh9sfRfl&#10;uZ+b+d9m/mv+MeucxKK3yTqBz4IWmn1gf44Oj7tzunZop/fHpF3+Z6v/AH9dP0D609E+sNTn9MyP&#10;UfWAbcd4LLWT+/U783+Wz9Gvnq8yYDWNE8N/1CJgdQy+nZAy8K6zGyWgtFtbi10HkaJWmn6XSXnX&#10;1F/xlWZ91fSuvOb9otIbi5oAYLHH6NGSxsVsud/gbK/Zb/N/zv8AO+iorVJJJJKUkkkkpSSSSSn/&#10;0fUkkkkVKSSSSUpeU/44frG6zKp+ruO8iugDIzQD9J7tcal3/FV/p/3P01P+iXqy+cPrNmOzvrF1&#10;PLc7d6uVaWH+QHuZU3+zW1rUCkOcOVex72+ltbSXsnXaO5/lD6X+atz6pfU93VNmbnAjFJ/Rs43R&#10;+f8A1V6rh9HwcaptdOPWwAAQGBMM6NDVkELFk0+HWdL6o9ptbg211jQktMfL2oTsK6vH9a1m1rjD&#10;T4/NfQj8YFmwgFkfRIBH3LE659V+kdSpLcigNf2sr9rgf+pckZHqFcI6F8VFf6I9wR8wvd/qF15/&#10;Xfq1jZV7t+XRONlO5myqP0h/lXUuqvd/xi8d+sHRb+i5bsW0ywgux726Bzf3SPzLG/ntXUf4mc19&#10;fWeodPJ9l+O26DzupeK/b/YyU4EdFkg+tpJJJy1SSSSSlJJJJKf/0vUkkkkVKSSSSUuOV834vTX5&#10;3XxgO035DxYf5LHPdZ/1K+j14tj9OzMb/GTdRmNiz1L3NdtDA6stLqLmMZ7f0le36P8AhN6bM0Po&#10;vgLNeIfQul4lGPRUyWVAgem1zg3TgbGuK26a9rVxGV0/6uV3XHqWHkZ2UGPvtc17y5lVbfUfZu30&#10;1VVVMb+jZ/1tiv8A1cs6aMMZvRbckYTyWuoyCYG0+m91cl9dnpv9vqU2PYo4jS2WQJNPWbfNVclp&#10;Al0Bo7kx/wBUh5T7xUwMJa6z6Lx2H7y5DIP1Xt6l9gzvt/UOoWNNjWtNjmloa67dV7mOs/RV2Pb6&#10;f7nsTt9FoFaq+vfSW5vSnlv85S31qncyB9Pa4fyVzv8Aiere/wCtdtjPo14Vhefi+lrf+kuywMDp&#10;TcN37Lc77Hdr6bnusYCfa5zG2++pz/8ACsWH/ie6bmU53UstwDcb0xVqNXPL3fQf+4xtfuTcZ1IT&#10;kGll9RSSSUzApJJJJSkkkklP/9P1JJJJFSkkkklKXJ/W/pjx1npPXGNluMX42S4chtv8wXfyG27m&#10;/wBe1dYq/UMNmdhX4j9BcwsDv3XH6D/+tv2vTZCwQuhKpAuW3CqyjXkGW21/Re0kOE8+5qmcOnEx&#10;tjGhrQ0sY0aNYx30211t9jN/521A6JlWPx2suBbc2WWtPIe07LG/2XtVnqvqux2+m02AEl7WkSRB&#10;28/ylGCOFnPzUz2tLKt2oLC0g9wfa4f5qrP6LjvfvM7vT9EWf4QVE7jjNv8A55uP/wAD6nppHIut&#10;rpa3GsY5gDXl0CCR5n3f2Fob9rNeUQQg2HPymV4uKW1NEtHtYO+kMar3Q+mVdJ6ZTgsADq2/pXgf&#10;TsPutt/tPVNrXZHUaKvzWn1X/Bnub/4J6a20YDUn6LMp2H1UkkkpGJSSSSSlJJJJKf/U9SSSSRUp&#10;JJJJSkkkklPP9Rr/AGf1QZHGNmu1PZtwHuYf+OY31Gf8J6qHn5uXUwnHrZaT3e4gDz2sa5z1X+vf&#10;1ixMNuN0IS/N6m9kbXQaq2v3tvdo7+ctq9Kln/Gf6JRw8gsDW9SHsI9l4+i4H/SR/N2f9BQTqMq7&#10;6tnEbAJF1oszqfWmhhfVj2AGHhjnBz5+js9p2bGrWOSRT6loFbolzJBg+G4IQd0av3sLN/Yh0n/N&#10;CodTdY7EtusmnGYxz4OjnBoL9zv3K9EDKvFfIxkRUeF3ek47g12XYNrrwNjTyKxq3d/Ks+n/AJi0&#10;Fi/VL604X1n6W3NoivIZDcvFmXVP/N/d3VWt99Nv/oyuxbSnAoU1JGzZUkkkihSSSSSlJJJJKf/V&#10;9SSSSRUpJYvWfrn9Wuil1edms+0NkHGq/S2yBu2uqp3+l/1702LiOsf44sh+6vouCKh2vyzufqP+&#10;41DvTa5v8vJs/wCLSU+n2WV1VuttcGVsBc97iA0Aauc5zva3auH+s3+NbpPT2Px+i7epZokerr9m&#10;ZHc2jb9q/qY/6P8A7sLy/q3X+s9aeHdVzLcqCCK3ENqBA27mY1Qrx2O/lems46+fZJSe/qnUMjqT&#10;urZNzrs42C917+S9hDmafRYxmzZXU39HXX+jrXvPS34+bh1ZDANlrA8Dw3DdtXz8wCddRwvYP8Xf&#10;UXW9FxmuDttbPSLjqN9Z9MgH+UzY9R5BsfoyYzuPq9WMOlpkMAI7wFzX+MLMGJ9W8yDDrmihg87C&#10;GO/6G5da8gVl5MNAkk8LzL/Gnmvfj4tAbtqttc5pPLvTEn2/u+5NoWB4rrNE9g8R0brPUOhZ9fUO&#10;nW+nfXoQQSyxhPvoyGSPUof/AND+dq9O1e4fVf65dI+suM12M8U5oZuvwXn9Iwj2vLPo/aKN30b6&#10;v5Hqelb+iXgR407JVWW02supe6u6pwdXYwlr2uGrXssZtex6mYX6aSXjvQv8bPXsENp6pUzqdDYH&#10;qH9FeBo3+caPRu2t/wBJV6ln+nXf9F/xgfVbrJbXTljFyHcY2XFTySdrQxxc6i5z/wB2m6xJT0aS&#10;SSSlJJJJKf/W9SXj/wDjP+svVXfWK/pGPk20YWLXXXZTU8sbY+xnr2Ot9Pa6z2W117Hez2L2BfO3&#10;1my/t31h6pl7t7bMu41u/wCDa81U/wDgVbEVNCGxAAA8tFE+PZP5JEDWeO6KmJLhOmqaQRDTr9xU&#10;26tAOpbofknLQeUlMGaL1L/FHkV29L6jhOEuoyGXCf3b2bP/AD5jLy+P9i7D/Fdn/ZfrN9kJIZ1G&#10;h9IHb1K/1qn/AM9XM/64gRomJovqz8Z7va9xNY1DZ0+5eY/42clrus4OC3jFxjY4fyrnf+QpXqpa&#10;4jTuvDfrjmjP+tHUrwdza7jjsP8AJpHo6f22vTIxHEvlL0uGfJR07kBTcJHj5Jo8OykLGs0E6Cfi&#10;pbd2mhB7JyCB8VKNIQU6nSPrV9Y+ihrenZ1tdLYAx3n1aYB3Oa2m/wBRte7/AIH0l6Z9Q/r/AJf1&#10;jzLun9Qx6qchlRvqto3Bjmtcyuxjq7XWPY/9Kx384vHyTBPkup/xa2mj649PbMC5l1LvnU+1o/z6&#10;GJKfbUkkklP/1/S+oZbcHAyc1/0cWmy53wra6w/9SvmtgOyOSWyZ8xqvd/8AGLnOwvqb1FzCBZkM&#10;bjMB7+s9tNo/7YdavCZ1niNI+KIUymBMcptZTCD4e1P9LnQeCKlN0d/W/KNVOJ5UXEgacjUDnhS7&#10;/kSUsQrnSc79ndTw+oNn9UvrudH7rHB1jf7Ve5qqDVIAGQ7g6FJT9CdVzq+m4GVnugsxabLx4Ha0&#10;vZ/nL58DnuG6zV7yXOPPucdzp/tL0P6xfWUZH+LfpVAcDldSDcW7XUtxDty3/wDXH00/9vrz48oA&#10;JJukZiPwSA/2BS2jv8k8d05C0Cfh3TkeP9ydo4+5KNfw1QUx58pI/KtT6tZjcT6y9LvJ2try6g9x&#10;/ce70LDP9S1ZjzEActkn4wnDIqMH3Qdp5M/moKfpPySWZ+2m/wDNn9uwI+w/bdvb+a+0bUklP//Q&#10;vf4580V9K6bgd8jJddI8KGFn/V5TF5QNBJ47nyXbf43+pDI+stWE10twMdoc39224m9//gP2ZcSx&#10;0ETwipaODOnbwRANJQyIOqm0z/BJTIiNUhAAExGmqfny8CnaNZ7HT5hJShPfRKP9Qpxp80i0T5Hs&#10;ipRNh2Mc5xrZuLGT7WlxHqbGfy9rN6c6DwCaDoeSOfmpa899UVMYgT+RKDA8P71IgASeBqUvTPef&#10;lokpYD5+I7Jy5usmT4DxS9NgBJH3/wC1DtdHt0HeP9iCmH03GeTH4aozZ2k8HQoVTiapby4/iiN0&#10;EciElPo7M91n+Jl+18vqH2R58G/am4+3/wBhrWJLB6Jml31A+sfTnR+huxclg8rbaan/AOa/FSQU&#10;/wD/2QA4QklNBCEAAAAAAFcAAAABAQAAAA8AQQBkAG8AYgBlACAAUABoAG8AdABvAHMAaABvAHAA&#10;AAAUAEEAZABvAGIAZQAgAFAAaABvAHQAbwBzAGgAbwBwACAAMgAwADIAMAAAAAEAOEJJTQQGAAAA&#10;AAAHAAgBAQABAQD/4Q7HaHR0cDovL25zLmFkb2JlLmNvbS94YXAvMS4wLwA8P3hwYWNrZXQgYmVn&#10;aW49Iu+7vyIgaWQ9Ilc1TTBNcENlaGlIenJlU3pOVGN6a2M5ZCI/PiA8eDp4bXBtZXRhIHhtbG5z&#10;Ong9ImFkb2JlOm5zOm1ldGEvIiB4OnhtcHRrPSJBZG9iZSBYTVAgQ29yZSA2LjAtYzAwMiA3OS4x&#10;NjQ0NjAsIDIwMjAvMDUvMTItMTY6MDQ6MTc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nBob3Rvc2hvcD0iaHR0cDovL25zLmFkb2JlLmNvbS9waG90b3Nob3AvMS4wLyIgeG1sbnM6&#10;ZGM9Imh0dHA6Ly9wdXJsLm9yZy9kYy9lbGVtZW50cy8xLjEvIiB4bXA6Q3JlYXRvclRvb2w9IkFk&#10;b2JlIFBob3Rvc2hvcCAyMS4yIChNYWNpbnRvc2gpIiB4bXA6Q3JlYXRlRGF0ZT0iMjAyNC0wOS0y&#10;MlQyMjoxNzo1MiswODowMCIgeG1wOk1ldGFkYXRhRGF0ZT0iMjAyNC0wOS0yMlQyMjoxNzo1Misw&#10;ODowMCIgeG1wOk1vZGlmeURhdGU9IjIwMjQtMDktMjJUMjI6MTc6NTIrMDg6MDAiIHhtcE1NOklu&#10;c3RhbmNlSUQ9InhtcC5paWQ6ZmY1NWZjMzEtMjZhNS00OTIxLTg4MWEtM2FiNWVkMzNmNzMyIiB4&#10;bXBNTTpEb2N1bWVudElEPSJhZG9iZTpkb2NpZDpwaG90b3Nob3A6ZTEwYzgzNjctNjIyZi1kYTQ3&#10;LWEwZTYtOWVjMGFjMjFlY2FkIiB4bXBNTTpPcmlnaW5hbERvY3VtZW50SUQ9InhtcC5kaWQ6MmY3&#10;YzEyYzctMzVkYy00N2Y2LTlmMmEtNDExYjM2Y2ZhNTQxIiBwaG90b3Nob3A6Q29sb3JNb2RlPSIz&#10;IiBwaG90b3Nob3A6SUNDUHJvZmlsZT0iRGlzcGxheSIgZGM6Zm9ybWF0PSJpbWFnZS9qcGVnIj4g&#10;PHhtcE1NOkhpc3Rvcnk+IDxyZGY6U2VxPiA8cmRmOmxpIHN0RXZ0OmFjdGlvbj0iY3JlYXRlZCIg&#10;c3RFdnQ6aW5zdGFuY2VJRD0ieG1wLmlpZDoyZjdjMTJjNy0zNWRjLTQ3ZjYtOWYyYS00MTFiMzZj&#10;ZmE1NDEiIHN0RXZ0OndoZW49IjIwMjQtMDktMjJUMjI6MTc6NTIrMDg6MDAiIHN0RXZ0OnNvZnR3&#10;YXJlQWdlbnQ9IkFkb2JlIFBob3Rvc2hvcCAyMS4yIChNYWNpbnRvc2gpIi8+IDxyZGY6bGkgc3RF&#10;dnQ6YWN0aW9uPSJzYXZlZCIgc3RFdnQ6aW5zdGFuY2VJRD0ieG1wLmlpZDpmZjU1ZmMzMS0yNmE1&#10;LTQ5MjEtODgxYS0zYWI1ZWQzM2Y3MzIiIHN0RXZ0OndoZW49IjIwMjQtMDktMjJUMjI6MTc6NTIr&#10;MDg6MDAiIHN0RXZ0OnNvZnR3YXJlQWdlbnQ9IkFkb2JlIFBob3Rvc2hvcCAyMS4yIChNYWNpbnRv&#10;c2gpIiBzdEV2dDpjaGFuZ2VkPSIvIi8+IDwvcmRmOlNlcT4gPC94bXBNTTpIaXN0b3J5PiA8cGhv&#10;dG9zaG9wOkRvY3VtZW50QW5jZXN0b3JzPiA8cmRmOkJhZz4gPHJkZjpsaT5BNjM0MDE2RTc3N0Mx&#10;RTc1NTg0RUE0QjJEOEYwNDA1QTwvcmRmOmxpPiA8cmRmOmxpPmFkb2JlOmRvY2lkOnBob3Rvc2hv&#10;cDphMDY1OWIzMi1kM2UwLWJjNDgtOGU1MC0xMWVkYWZjNmQ3Y2U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EAhJQ0NfUFJPRklMRQABAQAAD/hh&#10;cHBsAhAAAG1udHJSR0IgWFlaIAfoAAEAAQASAAUAHGFjc3BBUFBMAAAAAEFQUEwAAAAAAAAAAAAA&#10;AAAAAAAAAAD21gABAAAAANMtYXBwbAAAAAAAAAAAAAAAAAAAAAAAAAAAAAAAAAAAAAAAAAAAAAAA&#10;AAAAAAAAAAAAAAAAEmRlc2MAAAFcAAAAYmRzY20AAAHAAAAEnGNwcnQAAAZcAAAAI3d0cHQAAAaA&#10;AAAAFHJYWVoAAAaUAAAAFGdYWVoAAAaoAAAAFGJYWVoAAAa8AAAAFHJUUkMAAAbQAAAIDGFhcmcA&#10;AA7cAAAAIHZjZ3QAAA78AAAAMG5kaW4AAA8sAAAAPmNoYWQAAA9sAAAALG1tb2QAAA+YAAAAKHZj&#10;Z3AAAA/AAAAAOGJUUkMAAAbQAAAIDGdUUkMAAAbQAAAIDGFhYmcAAA7cAAAAIGFhZ2cAAA7cAAAA&#10;IGRlc2MAAAAAAAAACERpc3BsYXkAAAAAAAAAAAAAAAAAAAAAAAAAAAAAAAAAAAAAAAAAAAAAAAAA&#10;AAAAAAAAAAAAAAAAAAAAAAAAAAAAAAAAAAAAAAAAAAAAAAAAAAAAAAAAAABtbHVjAAAAAAAAACYA&#10;AAAMaHJIUgAAABQAAAHYa29LUgAAAAwAAAHsbmJOTwAAABIAAAH4aWQAAAAAABIAAAIKaHVIVQAA&#10;ABQAAAIcY3NDWgAAABYAAAIwZGFESwAAABwAAAJGbmxOTAAAABYAAAJiZmlGSQAAABAAAAJ4aXRJ&#10;VAAAABgAAAKIZXNFUwAAABYAAAKgcm9STwAAABIAAAK2ZnJDQQAAABYAAALIYXIAAAAAABQAAALe&#10;dWtVQQAAABwAAALyaGVJTAAAABYAAAMOemhUVwAAAAoAAAMkdmlWTgAAAA4AAAMuc2tTSwAAABYA&#10;AAM8emhDTgAAAAoAAAMkcnVSVQAAACQAAANSZW5HQgAAABQAAAN2ZnJGUgAAABYAAAOKbXMAAAAA&#10;ABIAAAOgaGlJTgAAABIAAAOydGhUSAAAAAwAAAPEY2FFUwAAABgAAAPQZW5BVQAAABQAAAN2ZXNY&#10;TAAAABIAAAK2ZGVERQAAABAAAAPoZW5VUwAAABIAAAP4cHRCUgAAABgAAAQKcGxQTAAAABIAAAQi&#10;ZWxHUgAAACIAAAQ0c3ZTRQAAABAAAARWdHJUUgAAABQAAARmcHRQVAAAABYAAAR6amFKUAAAAAwA&#10;AASQAEwAQwBEACAAdQAgAGIAbwBqAGnO7LfsACAATABDAEQARgBhAHIAZwBlAC0ATABDAEQATABD&#10;AEQAIABXAGEAcgBuAGEAUwB6AO0AbgBlAHMAIABMAEMARABCAGEAcgBlAHYAbgD9ACAATABDAEQA&#10;TABDAEQALQBmAGEAcgB2AGUAcwBrAOYAcgBtAEsAbABlAHUAcgBlAG4ALQBMAEMARABWAOQAcgBp&#10;AC0ATABDAEQATABDAEQAIABhACAAYwBvAGwAbwByAGkATABDAEQAIABhACAAYwBvAGwAbwByAEwA&#10;QwBEACAAYwBvAGwAbwByAEEAQwBMACAAYwBvAHUAbABlAHUAciAPAEwAQwBEACAGRQZEBkgGRgYp&#10;BBoEPgQ7BEwEPgRABD4EMgQ4BDkAIABMAEMARCAPAEwAQwBEACAF5gXRBeIF1QXgBdlfaYJyAEwA&#10;QwBEAEwAQwBEACAATQDgAHUARgBhAHIAZQBiAG4A/QAgAEwAQwBEBCYEMgQ1BEIEPQQ+BDkAIAQW&#10;BBoALQQ0BDgEQQQ/BDsENQQ5AEMAbwBsAG8AdQByACAATABDAEQATABDAEQAIABjAG8AdQBsAGUA&#10;dQByAFcAYQByAG4AYQAgAEwAQwBECTAJAgkXCUAJKAAgAEwAQwBEAEwAQwBEACAOKg41AEwAQwBE&#10;ACAAZQBuACAAYwBvAGwAbwByAEYAYQByAGIALQBMAEMARABDAG8AbABvAHIAIABMAEMARABMAEMA&#10;RAAgAEMAbwBsAG8AcgBpAGQAbwBLAG8AbABvAHIAIABMAEMARAOIA7MDxwPBA8kDvAO3ACADvwO4&#10;A8wDvQO3ACAATABDAEQARgDkAHIAZwAtAEwAQwBEAFIAZQBuAGsAbABpACAATABDAEQATABDAEQA&#10;IABhACAAYwBvAHIAZQBzMKsw6TD8AEwAQwBEdGV4dAAAAABDb3B5cmlnaHQgQXBwbGUgSW5jLiwg&#10;MjAyNAAAWFlaIAAAAAAAAPMWAAEAAAABFspYWVogAAAAAAAAgt0AAD1Z////vFhZWiAAAAAAAABM&#10;TgAAtOgAAArsWFlaIAAAAAAAACerAAANvgAAyIVjdXJ2AAAAAAAABAAAAAAFAAoADwAUABkAHgAj&#10;ACgALQAyADYAOwBAAEUASgBPAFQAWQBeAGMAaABtAHIAdwB8AIEAhgCLAJAAlQCaAJ8AowCoAK0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3BhcmEAAAAAAAMAAAACZmYAAPKn&#10;AAANWQAAE9AAAApbdmNndAAAAAAAAAABAAEAAAAAAAAAAQAAAAEAAAAAAAAAAQAAAAEAAAAAAAAA&#10;AQAAbmRpbgAAAAAAAAA2AACuAAAAUgAAAEPAAACwwAAAJoAAAA0AAABQAAAAVEAAAjMzAAIzMwAC&#10;MzMAAAAAAAAAAHNmMzIAAAAAAAEMcgAABfj///MdAAAHugAA/XL///ud///9pAAAA9kAAMBxbW1v&#10;ZAAAAAAAAAYQAACgPgAAAADVGGSAAAAAAAAAAAAAAAAAAAAAAHZjZ3AAAAAAAAMAAAACZmYAAwAA&#10;AAJmZgADAAAAAmZmAAAAAjMzNAAAAAACMzM0AAAAAAIzMzQA/+4AIUFkb2JlAGRAAAAAAQMAEAMC&#10;AwYAAAAAAAAAAAAAAAD/2wCEAAEBAQEBAQEBAQEBAQEBAQEBAQEBAQEBAQEBAQEBAQEBAQEBAQEB&#10;AQEBAQECAgICAgICAgICAgMDAwMDAwMDAwMBAQEBAQEBAQEBAQICAQICAwMDAwMDAwMDAwMDAwMD&#10;AwMDAwMDAwMDAwMDAwMDAwMDAwMDAwMDAwMDAwMDAwMDA//CABEIAhIBuwMBEQACEQEDEQH/xAEE&#10;AAABAwQDAQAAAAAAAAAAAAABAAIFAwQGBwgJCgsBAAMBAQEBAQEAAAAAAAAAAAABAgMEBQYHCBAA&#10;AgEDAwMDAwQCAgEEAQUAAQIDABEEIRIFMQYHIhMIQRQJEDIzCiM0QhU1QyQWNhhEJUUXOREAAgIB&#10;AgUCBQEFBQUDCAQPAQIRAwQhEgAxIhMFQQZRYTIUB3GBQiMzCJFSNBU1obFiYyTBU2TRcoJDVCVl&#10;NvDh8ZJzRBaiwkVmFzcJsqPDpDgSAQABAgQEAwcEAgICAAQBDQERIQIAMUES8FFhA3GBIpGhscHR&#10;4TLxQhMEUmJyI4IzkqLCFAWy4mNTgyTSQ3Ojs+MV/9oADAMBAQIRAxEAAAD3tbJo0NwmjeS1tCCa&#10;E2gllJAhGUGyxIa0huBo3KWuiSlSYEixIQ0MkgZACVFSG1pjSVEk1QUgbkNbIJJDINY4AJ0plU5A&#10;aQ0BAAZE0gaBAqhUlCAAQQEQGmNG6UqRlCqSZE10SDLTECBlCSchjdVDGJIMI0CQmGWCTQk0AYhg&#10;HOWDdI1qpLDG0PgZTekBMuihIckBpiQ4TQQEAxAAKHA1oyJjKooDCIoCHNBNJipKbxMKLEgEpsoA&#10;yINpJNkTWEAh8qm6c5TYTTSQQQimGkmWMbKSQQDpEOTDZAIa4c2JtxIYkyJA1jk0JCcnTsdKDbhN&#10;BKyQRsB1JSw21jlKVOEhsaKEMiDEDpBSCC21DmkUZTaHSk2hNdBCaTEDkgmBklU1LAk24Gg9Jjbk&#10;g25AEATZUoaYBkTWOkZbMJUOkBScNKcBQ1oEvKKTWykGwmGOJMgbFU+JDEDWOGEkwJvE1tAUg2iU&#10;WUgBSQNYQbafLdIxyCngxjkACmKSTJLaopFAaCC6RJGkyoa7cSCkCBCQEEhonMp03SkURAE2EnAB&#10;oSBtBTLQKCTyUm2h0gaaMlPUtBAGECqDSEUwJzSTKTLZQEJtNGBtAdOUB26ZaxyQGmIEmRAEJOkI&#10;A5MNAbkgCYkEaBonCQNGQDEBTAEapKUhoEIU1KLRG0HJoSAgGgNrHygNAWNbcpYItumihlJyCCAA&#10;hBt6TCkwg6UxjWOkLE05CTDbGY1nXTrPZwCzvjVnrUZ2DbY92+vNv6+eqkEIaYkxSKQTFJKiBSa6&#10;JIApoSQqDLTkoFU1jQqzLKEm5MtCRrbyQMgGETBoZERqRMRIBFa+x18XPm+95D8tuGd82RbcuztK&#10;uclqzLp39lt7ufU5vWt1+FIuQBQCipBTbT01I1hG4Kdp0IggDZUl0ASTW3EpMDDHqQ6CRUpsptpp&#10;JCTZQ5JlCTFMzLhsK6cuPs+Zh5X0HXjtjeacuXrLbPZywUa6vzMJNjN53l1+xjI9UfteP2+dHBcR&#10;JTp26koIDYpuUJMARIaEChUulkTaZmWvQicgMKTWkMg0b5TKHDSSYkNaRRSTaSQEPNb5/p/M05PV&#10;1VrjJ5va1Z7r9Hz4DWONvHtgtNycxzdmQ8m+Txtk8ntC9TzPdh6Pj3rglESEAaNwBtCIElqssAEQ&#10;ApIaGhtcgCBGJRpoEJoOVIkARkGMKEk5skeVbzfY+aRzehD7wxTmeb2b3cfJzs59YvLj75nbhGWs&#10;HpCd189glNzWzlPsf6+b34d3jp09IMIg2EiUQakRtY5SCg09BaCaQ1hE4GlIQacgOnJNbAiMocSx&#10;sDKhOin078vf8kvzvW1314W7xqvXK4OT/fw7D6OTSHBrqTHrx/LSKW1vUXUaxO+OQ897IVZHpf0f&#10;ezzPT/08DkASQymiXlJJrblJKYxyQAU3Sg2ALDMtGSk5RRUAog1yiiINFDkAYphDkvkd+R9X0e78&#10;ALpVhK57b36Y3b08Wz+nmwib40+X06by6InSLzDo2ZxduNdfNTIzrecht8rFn9iHt8fMbl8jWnKg&#10;kmJiBIFNIIiAQRNYRmWXIAVToTaChraQRJoO3zDRoSbDHy+gjj9X5Rnn+ljffxVZVSdKrUlotmac&#10;1bLri4wxfKc8z9CL59JqHvfPXjB28Uv1xntvG9Iw7DP6aPVy+mzbgKbbDImihAhgRBNqUmJgBKnE&#10;GW2hNB0kgxSOEhtbKTgAw0EOYQan8v7zvf8AL3MNqHGjaiSzrlzwen2i8Po8lvO7OXGvT2PTzXmq&#10;63efz+Omd8K/R4um/wBXz4/rnPt874elso7ytF9XTv8AGSCxoAHpAplDkwJ8yKpSlSRQSQAkjQ3A&#10;AABhQQTGgRlIAQAyLVxv8UXz/W4/vC10m9y2ynHfu/8AlPr/AFc/N+/2haGZXnsrp4pnpxsr0xzA&#10;xHlrrumfOB6XmdGv2Xy+C9JqeZ1jE5Hlv9kr1/D59vnFNJIE21pyoEvQBhpAUAZaSaJY6ekCg0Wl&#10;ImEAwoKKdBkc2BIOsPLt+ONwelBb87lOUYdHpA+I+49Lfz30HZ538++PT8vIbynKymPR44g1jJcb&#10;y66+83u41+L6Hn79Ty/Jv+gfE4DtnoXLorRt9OX0PG9OHV5aVioSYBwgOnbfCJTSC6IkmxtylNAo&#10;gkgwMdLcJrCmiWugxySAy2teenl9X5R+XVaacdadO/b5H7b1qfFfV80x8xPd8TYvqeVlPVx5d14y&#10;myjEoiXi3Ntr/wA70dF/O+9obz68qH0/zfmj+y+f16Vjuj95HX53uk6/DDbW3SySAANdVJhlNFFS&#10;ZQthspIprRQ5DGVJVO6cpchrYBylg6gAZE1vy78PufMGx647byuYPk+t7Y/gf0ftw4OjkPtxbb9r&#10;z9s+n5Wcen50p0w9SllHXePLXX/ldunPL9rRXh+nwH5K8K/6R8Z17+h5ds79rXbxfQW6/AQ2sQEQ&#10;G5Dat05h2VCVCkQKbHJVEkFhw109SU00BuQ0CAbaDyQrIvLhye58xXh9CN6fN9Mnwv2nqi+W+l59&#10;9/n7Y7sNidvFsv1/Izfu5LmobebW4xaYbl1a94O3Xfnenhvmd3ETg7PLl3eX5ZPuflMf0y9qHdwf&#10;QU7vDqEsG5DW3JNGWiBTY5cmhNY9NrSTIkwpsGRFyHTRmQsImsfI0CxoeeHl9n5W3l+3I153vD/J&#10;/wBV7juvh5Xevx5n28O4fQ4M+7eLLt+W/wBecxNG6tE8EfZrvzPU1Lyejj3mdXFbxvU6u+WfCF+j&#10;fA6b7z6HnX5Psk9Dw3JhyhIZLMy2mhFCE1sg5AAMQ0SFQocmlJBrChNIZkZYUnS20OR1TeZ9D8s7&#10;576zRnf4nvN/NP0XBPV83qH+p8QrPkrrp3d8fT3ddvl7G6uOSrLFsevR/P1dRNPqy6NeG+WeO81d&#10;+Xzv0GbeB6nh++2+R64/a8b6oGx39e98W5SnTBloDTTpQYhkbU3ElNlIobQ5BQAA0NUikZaYRAQB&#10;pTxEGNdOnifX/KW870rx4+/b8v8A0rJOrHsg9rztret53H/bn4w5dXIri7OdPpeLnG3BqTz/AFet&#10;3zvQ197Xn8ruzk2tj0YR4fs8afN6JHz+3xk/UeL0l/T/AB/0zTX0v/S/CPlMpAaGUiwJppDKkgyq&#10;APUgKdOtmARYx0QCCxCQOTbSMtMSTWiqwGdPkB/C/q2hpx+iN8B9rk/Vhw19rm0p9b8rxa9nyvRl&#10;5/bsTw/o9p45cnPV+Y4eeX78NlHAj0Ofpm+l8/nf53Zzd+K+s5P+VrB8evj49zz+p76j576q/wBl&#10;+dc69OBraJTbkNAtGW0biGlFiBoPQGBWqlNOgZTJKAFlTUSp1YSKE0RIAU1rzYeD9f4APg/vvoFf&#10;O+7yT9Tyujju7e1X7z898r/dn7B8c9n+R9Fj/wA36/YB7fxnErzfoNC9pxt+h8TyEehwezJdPU1+&#10;Z/pPeBw+dN8F+Wv0M+Zf6B8R7UPpPhJqYbVpSyqehIJm12UICJCBSadIKQBTQppSSkpVDpdOwg6Q&#10;VJlhiTIiykLSMdvy3vyL9e9n3z/0fYV9P89qH0MtQbehsLvw356HkbZz4+Ony30vL71/mtK8XqTv&#10;qedwgr25estR8PZzA8/i3L0cGlvmvofP/wCjy+v39c/G96Rg8gSBtA5AoUgoTAhElUWjIG0CTDEx&#10;JFIjp23KUmBoTgA05KaEgA7Ol4RvzX9f5+/D/Z9sH0nicjfofnZP0OUdFZBfNpTw/d1twd3Lf2Pm&#10;9P8AJ6Ged/nu9Plx7KplDOarDl34nfHfV6T+v+R7ufu/zzYkw6QkIFQEymGiAGgQFJCaU5JtAafN&#10;IQbSZJQBhGEBpNugFBQGFCEwfX/y+95zPxD9z7sPpvE5k/TfL5h18FxrNMOKnzn1GsOH0ebXvfJa&#10;M831thdXBs33/Eud5sOZ47zdGmPG9/h78l73aJ+rfkO8/Y8WeRcxKbKEkgbbMJtNyCSAQ0gtAAxS&#10;1QAchrCBTaxyGiqJIbKaEgKaJbVPlRlHlo/Kf3Ll9h29gv2Py+1b8mV7IUT1r/Gfd2032UfYfA8R&#10;/n/rZQz5I/SfK5b08sFlWq/P9jjz879Dxe8Tu7/f2j8Ge05SqsoCRGhIAwpBsIcSHRBoOSBTWqiE&#10;htUlAKLCpKG1SE5NjHCRKm22nSyKk31G/K/a9bnwf6z2n/UfJ8mu7ycs7vPt8dOnz4P9IUrsW+t+&#10;Q4efP/QbL35eW/1PyuXdXFiufVpfy/b47+J7WU9XgdvX6R+TlsygxDcSJpNOY0CgMQkhrZQ8A20R&#10;QQFNJBjpEkqbGPkDEIJuaCoqVTANbfJimG/k7/FP6E7Ofp/F5l9/jbU6vMbnPCT576niT5vs5504&#10;7s7vN2f0cu/vX8GpqsRy6tV8nq8UfA9Tsf8AvfzLmH9B8mBhsoYypKFAACMtMc0wpwkgktbDZQlS&#10;aJKVEGUFJybXITeINgaSDYcvhhhEm2o6K/zT9X1h4/1PO/2/C2ltzROBBx0QW/RLdGOa3yNXNM1F&#10;tNQM76b4vT448PV3wfq34fc1IY9IA1lRKm6A3KA6DTkMKeSkk2hhp8iYwbkmsdKFUgINluJVAQGO&#10;E0HJoCDQIBvSvm+h5s/xn9/7J/c+Y3H28Wrl6vG+/d64uT9N5Hd/PqjHr7N9/wAr5T6/Izs82NnV&#10;xw8v1OQn0/yHZN9l+eFNNAp6kMSRLAkgsYNAWnIAhQ1U4HSqVOohCZSemEEoNFCEhhyHT4TaA2+J&#10;DpEgCNyXRB8F+naf+Z+u5qeh4+lp9DgHr+twS+yyHp6588/WWPl9tx+G7kXjaX83t1jqd5f61+NS&#10;F5kTXRQ2k5IFlJyTaEJDDZQkkMCIigNvBo0xJB0hOUIbWwMichoOACToJOSDprRG5KJi/Jz+Rftn&#10;Oubzjp58EXo6O3++tZ6stvl5Uc/wmw8/GxWzgt4/o9+f65+Pb29by0CaINBMKaaSTXZJUstJCoMg&#10;aAyAYZRQ2qLTRpJww0U2ieJoyCAMcmlLGFsDLAh0jheSv8z/AFnSvx/1Xaf7nnb57ufZfocs51ck&#10;1z54xxdmr/L7OFPn9nD3m6fWN+7/AIRnWvOm1NFyhhOopZQ1p6AqKBQFLhgExAhItKSpFUUBhQRN&#10;Y105BSImNlJNpMOQMuipfKYx4dJPN2+E78v/AFX0ffH/AFc2q7WPofE5efXeFku3NQyWj/n/AFOE&#10;vh+rKzHDvm9PyefvX4T9XnfhnSQApukA0JtIpuTYx4FJrZE0HCBSYUJICTZApoA0EiMOiSE0JyGM&#10;cgUzKbQ5DWnI4nTfyGuD0uXfxP3Htq/PPveTXX5/E7Dsz7SMy6IoXjMaY8qNfKiOTp88vW/Ct+1/&#10;kPr2H9DvTkrMUtwNpPkAMBwAb0mNlopkTAehtCGlJQqoCIKWLSQEy5SHyqd2Uk0k0wpNduUhnDqL&#10;+Uxj09XEVzO5/R+lP+B/rnMn3vKyXs4rLom3LuJjL+3jlYy44/Pe543/AKnx/J3+n/AzMnqKI+kg&#10;c82pp03DSQaSEMgmBAbSBScgyy5aMOkk4SEhpjQJQE5IpBtrENyQJDspOQmefqn81jGuHqu1DPOj&#10;L6I34J+1d+XZwbt9/wAC/wCrKJLojFPEODr4nfNe18+39G+Q6W/sflaacnJ6YqPpdrmvgDRQATEC&#10;aMAdJj5TWwwJFhQAbVpS5JMSZaDRmmsQyJAEkBKSm0p+d1X4olfRXWQyugZsrTMuzH1pfln6X7Nv&#10;mvY5Q/R/M5F6XJHxoAs4rVnk9/XN4fsfNm/Yvzjit6vnsVw8Yub7scdPou3h2huEmgawpKmUgqTT&#10;RkTkmlFiQ4kFJApERkINbKGU3CCoktYU+K035WtX5Erjr+jSzM7WZoOrHOhrObd2fdj8X9L7rPy7&#10;9B7Mvp/nM+9PgZtLBw3LroPxvZ6E+H1vn2fs/wCTYJvjUlR85xS2uOdZHhv7A4z9xPbjykqHJNGR&#10;piSTGjcpTbBvE0HoY2VL0MpiQWPQkmgQDeHh5y1p5jXt54t1imuMbedFEdg6MVbLG2VXRWY+iuwL&#10;530/cF+QfqXd16fn75+g+fmejG2owjy+3ij8/wDSeTbv5/G9+sfllv1ZAcDnTZVPl6XaZ3nDWVl+&#10;rDY9d+mHcJcNEW2pEaaSG0FS9U0ZBg3OUkihQpRYG4mDoeq/Lva88I9J1GPqIzou7rOhU1nURmzk&#10;WSqyhT3TExsTuW/uj/FP1nvm4/R5w/RfK7a9bxmU+OHy/wBB1u/PfZ+Tn7T4zzMfp35vbXkqq2ym&#10;3h0MKe3QgqTtUTuI07eden15Lj9NmmG61mSg0UBCqSrZQ9S12knKWlJy2X1rx1eW+r8tvbXDHo44&#10;3mhjmnhVzTtalbw8UHqridBJQ56g6jJtDIuib2F74vy/9N75fK9rZa599er4GDcfXwx+W+uzT1vM&#10;8NX2Py3nE+6+FtdVSl3GVQpZyYB2Lu1VGC8VGrrZabEqvSxWfquWPe7plekkA5KoCY2RuQgQBHhl&#10;y38NnVz5X1Vb9GMdLt26ODjMJqor7O0tVYcDamblZLHVcYnlWiyN1K9GXtp+W+m9hPleprfw/X0/&#10;4vsRnNtm3r8mS+l5XzQPofnOpf675mwURaGQhnVIVlOlY0k5i9zu10l+aVbSUw56XeF8oFPqKyPQ&#10;3rHd7rlNiQnAZG000E3B8m7SOkO3kfdN+K1mKZrSxLdlrNRyAK0sapy/SILHotSLRzkTq53Mha9O&#10;Xnej9CD5z6GJw6cU8/rsc9Jrs5tEcO/yj/vPjOOPp+OoVmaW0qOwupopii2zdkRVKmE6zlXVXFmN&#10;bmyjlk7N5Jh1e35T7fuzmImBUCmDhBuil8RnpnTcuX2zuL0utQTFnlpdOcdVZPd0zOJxLaSGuqkz&#10;e1Vwhuyv1N2LsF5Ov6xnzX1M7JUzugXFZnUL5/X8tz9N+Bv4xsZHKqQ7PCIWlbl3yqVlT+8yVuGw&#10;LuyWsOY/JWeekKqz3F92l6/U8vldI2gpEGNlPgDrPxv0WWpX3czplczQkphSx1ZvlimD2NooqlWq&#10;xknbOxkrGdF0qm6l5Fo/rG/EfZ83ZKyi2jTCct/J1T8O/wB78HdqYyKtLqwSo52cna5xMubmrk2r&#10;S1d3eQ1zRBrezrb1FxheOTlsLn6eYSv7E9c4BjKspg2tEPOPs/mKsbrOK7zI7F7zaXkzTubIqd2W&#10;veXXZe+UWQMtKrdfeC6jCaI7mFeZ1k3RXvk+Y9z06+X6FwnZFYLjt88308egL7D4mjNRUt4orLSj&#10;nnbc+kzorPOpmlc6VHkSNF+iops5qnrFyGK467U5jLo2+zPthsxIIQEaBjfh52rwl6Yz9VAOb3Z3&#10;xNvhZ2inno23YObDEzXeDk67uz6EXBTtk6marKpTTP0W8vr/AESPl/ZnDO2i9NZ9XymvpfneIXs+&#10;PRh2jcZQyKo4O1yV4F5neVbKFIjI6MgnBNx8OrZekypWG4GxlWZY6fWWuOxKoQMHUUtdJT80bbTy&#10;7aRlGix4mf6SVzVsqgbujOVTTSrEYZhWxbq+p07ii3RovHFDOLU1lc87x3y76q+t38b9LkOV2l11&#10;wcm/ynPu/i62paUoppsIzcFkrqHVkvR3FzHYXe0TTVDndtrpVmaOZda5O57yi7uMr+nzi+9DXByp&#10;rQYUkV8hXqnqyjS/eUNsZY22wpQsw81pWr+VGub7PSWqK6pbh1zMXaurUiQynKKua6F9VH5b6TsL&#10;5NYJb+VnSfBb9P8ALTDyt+lWdRZZ2wLTMtYclU36t125TUyVXNVJqnLjS5V4qtJDCZBwct/oM89+&#10;rrTAtmRAKIFv4lFVrvbnkdtLJTL6OmEGKTy0sri7d25MonDPPJY3GmV8pq9CpRoIa2m3jOanXJ+h&#10;e+fze31B+T6eq49P54Zx9A3v/KWeu1mykpptWDA6l7FDuqzbnVklPK6NXb82BrWxmLx3SRmpnr/D&#10;S4lev7Pf6BCwbSepaWg633fx77yV62+kXzq+DGNYkyr50s87Qt4SCWOznmGt3OipQVN3RedCbWTF&#10;xfQS2uvpwp/Qp+f9DjUvd+Tx6Py+g+jnrNW3QRMu3ecZnpI7D84Y3LTNXShESlMy7LK7uZj1UzKw&#10;3mUptUBleSSu4rR/Vpxl0iExiZ5atK+adpEnbhEpYd1oowJhImkNESM1kHTMZk6ORfyrvpVXWKRS&#10;suMJGl2mqdm8mlc6tH9bnxtujN+j8yj1fKu3FJ6R1Z203c0ry1FQXZlHq5PO7fZS8w2W2qs8dL1w&#10;6ompnB8KgY1yFLYLed46/ZJMs5ScqDkM+fJpXjS2m60BE07qnnGRXTBxzmTxq+pPcpFua49zxkm1&#10;Xm0VtZstVcwVhW+elSKl9J2LC+pNz9HklmvMH28lY3pvK2ssNLrk1MZtOnWvnF7kRai40L2dLic2&#10;1pYZ5yau4JjksRzdnlWy9JmHeRcun1IOd9uuuSEHbpn5PzrpB7Ix7RT0lpi7aavtk5F9VOUyLuQM&#10;bPPSzJOby5uA6Ku3k/ouSJMZ2cU7V1MHJufX6o8r+nRr15W2rpGj9VDmd2S/OqN1JzNnnVHJ3FTW&#10;3qTyzqNocXjN9nevYKVq657zrept5xmW3v8AvPr1l9GLbboztXXxI700R0ZXIr+Ke1AQ7dVPbxko&#10;7UJ6S1StUrmNMbozbXOw1dVqULoVMpTtc5BTMZmul349STO2euavPK6dKecWNa0pdWsX1UnlVhTu&#10;ImlmWbrJtals+ayW9POsfS15zkghwZM1mFKAzPWRyafQQ0zFBg67ar46JOP3Uu3QrOSbjc0rV7V5&#10;BRdzVOVfPOnO1EgNmIu9Cz0uppnM7uvFs2wo8u1/SrsbZjTNo7ZRF6SZcfnEXSnEUVcUiUFGtS7Q&#10;ychBENyBVyRcp6dymF59JS6mlGQ6rM5WPZLum4en6k+2DU3s8vxXzHiZHNTemtxcYk1Mt2mwscsk&#10;2vIKq3jMzpf86htHTRQ0mpo5ZzelX/Q3NP0cdlJSmpqb3jG6uaekt088Rldk1UFIJ2kRRBOpVVSq&#10;IvmuYzpwoxKjdxGRipNs1lKmYdPzrKtKg4y3x5+/2W9MyhweCbCPDnpN3V11eU9MjOcLLGw+ozJ1&#10;JZVa1E/AFUKpqdFUJU7q76sr+tJh5wNtZVZXTomvSnNCN0qY3Vaofk75TZVRwmwVqnH4xT1Inerz&#10;mV3gXM1kT1i4yxOaxxqY1eebzjWE30Obulzpc1fXMl8+NEUvlQcO3QD2YUWX1XMaE/pnh+dW7UkT&#10;IXZyJwJGS2HK6qxRZ6K41eT1ldmt7uoWYynSsZxq81mCxJrSrRqa2K6zsXpcubvNUswKqe0MxL7W&#10;7oLrSa+bWTgM1DYXruHg2ee6OovtaxbKsvobo5vhWP4H0Yuff1Bb4YKR8TblnRnVrIQSNRU21nNM&#10;6jMbp2+bkSZIueJUVchU2ylum2VLKuZjOr01O5K1l3Dye9IiqkYxsbu8pR26m60KiQm1jIRH4lrv&#10;WSbK7qbNOlk5eYxXDUYPBsTFeda9T3B3OSqLoV7o7uZpZ6UsM/XF5/b7+Ojm69kvjUoWss4oqd8y&#10;GnbfRlkO7weiF5HkHWsh5y+2V4qyXLLFKnLtNbbfCTNJGnd7ENO0zfLJc22LTrNbaR9c8hpnk9uH&#10;qJi+eFfRfzpJLLGMda8aRfZjlq1mZ546Xa5XJaa4pw81M6dCcGGzi+MmdchujI9nTmOmFpUshzvN&#10;lF8m/oI5uz6Zm/D/AP/aAAgBAgABBQAkkA7jqQQQbEgVqCbA2uNa1NaAAGrXOhq9qFhXWiQKGo1J&#10;JBogGtK0q5DA3qxq1dK0J0vbQ3JuTQ1GpFgaJNXuTQqwq1FjVyCTRtXShpQ1r0gnQ6Fb1f8ATWiD&#10;Y2Na2F7aijf9DYBjY2tSi4NrmzAE3tRNv03am1jY0NKBFr0bGrmjWhFia0trWlyosOp1OlWtRNqv&#10;oAWB6WvQvVxVySNTrQAFA0Degddatr6q1/QEUCRVyK0sTrQbUWtpV2AuxojSiQDoaHTW/qCkE0Na&#10;OtMFtaxIuBa9r0poACjWhrUgEiulWtR6fT6ULCjY0Rre51rShcGtbnqb3uQbWoWrSw6Xavobiha+&#10;oIAFFhQoUaNlFwasa0FdBYUbgm1XFA62K19bUNVP7bijc0Qbm1XFwdOoYg0ALdaBpasGJtVrA6E6&#10;lbCtKsLhwBdbgLXSh0A12gVYCja+goG43UbGhout7mwtWoq2tgTa5HXW67ra2IIoCgRY3sulWNfU&#10;eqhcVe1HWhSkWtQpa9VdDpV6tejtoAXrT9BYDaK1B0NC1EKaNiTaitquwBraBXSgbUNQSK9VDqQa&#10;Uk1ahRu1WrW+236Bhf6W0Yjdraxokg/Q6hdSb30r9ouBV9p+oFiAauALgAi1G4BNlH6Xq5o0KGoP&#10;X6ekHUG279LgVa560BpatKBFAm9WoC9Xr1Gjci4vbWwoXFXoWtfQXt9bG30INHcKsaOtG9rsaNqI&#10;NGxokAA16iNRVwTYmjVrm1hoKsCLmvod1xYn6g2WzCtKItQ66gWtVqBNydp1vtIc7jWhIPq3LWtC&#10;gb1armtx263tdfqQGodSLGwq4oix/aB0I0PXQ1pfqNTWooHQgXIrUUdW61e1HU3Fr0DargE2NWsf&#10;prX0HTQEAgEhSL2Nrk2Ol6JvRIuRaiNb7q3GtDVqvVv0vZl1I0q9E6kA1c20IPX0g+o0dDVtx6k6&#10;i1h0o6UzqqtkDf8AdQVLmafeqD93BJUTxSp1q4BtamNDre50IsDQLAWvXUE6jWrMCRWti2uljYEE&#10;1dbX1sttTWlhbaKK2GlG1E2q1q1uCtxejcC2oXTpRtbUm4oXA1uFN+h0qfJixkbkpJHVJQ8YDqrM&#10;FmjxmdYRtkDOwQsyZ93YgUSP0IuLKatVzVjQuG61c1c1a9a0QpGl7igDQBttNfS2vWrtQ1q16Oho&#10;0CQRttoaXQE3GtWG4AqCCKtc20vegaOtWoVkZQip45ZSkALboxSkEDEYIbRhwrUyoKKWbICbYMyX&#10;HWPKhlraGFgDbS9q60aANaEjQEGj0vqLXBsDYKLVe9G27UV9AauK6Udf0sLkXBq5FHp9fSCbiri9&#10;iTYmh1+hFaWFXAOTmAEIBQHqLbBHCshSLHlWVpFQqXPpWgkdpka3ocEMVPvPWJlyKALizEEajWrL&#10;auh0FChpX7q1ArQUbg63sdul/qRYa1fStaUiraaigaNxVjV1oi9ftrSiTtAJo1cWN6vasnK9xoV2&#10;hYnQEMFYCsdUM2OXkqZiKcNdQGoEEsNqA3OwFpNiFRtXFmYULWKm9hbUV9Deg1yNKu1r1+2j6RrV&#10;gBuNyCVYCgK+u4VoKOlXJNtLCxAr69Re1DQWFBiKvppu6URRBAtrlzmKPHxmhWxZrHavqUQklcYQ&#10;UyMEMbU6KFJsofato6Z9jx2AkGqaK0QdsUu0BNDU6EEXrpQF60uGtWt+o2miCw6terVfbQ6C9btR&#10;cUQtaCjew63NE19DuFdCNBqw+ugoaURpfTW5DyzqY1qxAvGFMZEabVWOWIMdxadl2zCEsDtjKKqT&#10;uyhg5MUlxGQWWMMFuWSSQVbcepXoOrGr3qxNDUi9ak31Nq6/pZRVqB0Ireb0L0Na0vbW9HQ7SasB&#10;QvVwaBvS2NXtV60qxtmSFUhV1VQSFYBi4VN4VQ7GpnMccszPU0hRWdI6TKUMc5hTZrXUh6jUlot7&#10;DarIFc1/kYwktGbCrm3QaAHUjUamgdRpW3UWpa6/oehs1BjW2idFFxfcG0XWwIJBLURarXrRf060&#10;bVrROvWiNcgo821QRuAB3HcwokIsnKKi5XcM0SLz0jlOdK0nJZEqNmFYmzYhX3UKvBJumhf0ISwW&#10;yRrIFikAVopRGwFXrpRNbbA2B0FG4q9mFzRvc7bkD9LVoa61tW1tdANbdCwNvqCRRsCelioBYA9e&#10;lA7iN1wSKPpCye4wuAx2tYlZ8hIlzeUjyXy8yaZkjk9wi0iRI7sjqwVFkki2ibHcOuTPjjB5hA0e&#10;RHkKspQS2DHcSHNopBNH9NN1wKAsNTVtBejergUNBoKAq4LWJJpQL3NDRfUKvYggEAXsQBqOg+n7&#10;aFjQFAg0CDXShUpsiMZECkklGqZjHHyWdGZUdp5ceHeVhkp4Y0jix0r7ZC5jiWRoVCvjjbkIsSyK&#10;t+L5JsaeHIXKXcjOBG0hDhMRmOOL0yhqvevSQOltb3oaMbVa9XJoXtqaNq6VcX2i9xcaV0q1CxGo&#10;rUUB+g0otpY2voL0CDRNZhdYYbqsQKl7qvL8jJuhcLQYT1irGFQLf2d7IsiAMQ207mhDI4KjJCKJ&#10;IWZtoDcDyawSKzuylWAR74hcIAVq5FXs27QaV0r6eogamvUQL1cEAEVY2JsLLVxYkUFuButYrWt7&#10;MavqAGq9W10NGjc/pf05hVI4iXINcrkqsXJSRzVuFIm8QAR0lxUZZj6bK1izMAEdk0epkV48iNWm&#10;b3Y2BfFfCyFmiLFRdWOEBa1yxArqKvegWJFwTQuKuQxXUXAFAWpel9bVpV7VYmrmgf0PUm9EC5uK&#10;uBWpAJvbS7GgVtyAYQQsXUmzc5nN91IIZ0iiuiQOJI4PQmOdqoqRhJDWwxUEZSEAMiOwf25UkVld&#10;rhZFJricsR1FP7rSe2xwrtIa6mxokEXBNKWrooYE0LkEmibqfUNLAg1davR0BsT6q0o2uaBq9wLE&#10;dRfXWx3UbkEA1mpux4J1tlze1i5Ms0zYMbGaNVvjnHjMarbGZSNwLnep3MaDBlVo7OFBlcsZYxI0&#10;8TK0kLoV2RzcO6z4kvuKOOcNGACb19R+29DVSdbCutAirCrXOlm6FTZq3a/W5J6E9GsKNhQFq1v9&#10;PqbEUf3EAG1XseYmXGwOInfKrknMWGwiduPgLN++o0SWSaBEjbIlhaDPgeMsHN2s+UskknJR71b3&#10;1WWZGZiWyFMsc8TRDJZok7YaSbGzTsi7ey1nxelak/XS+4tQN6Gg+tjXqq16tegBfpV7EdLUAbWJ&#10;I0JtbUVpXU6AgkU16vW4g+mjqLgCxrngzYWE8apy6xy8cpVoos3KeXFCPGMdJScWd6yEnQRiXHaM&#10;pJGbhczINQlPchklmk9hSZ8eEpJfFp8iUCaVGm7RliXj55FeLt+PZJeiTWpo9Nu4XuRqSbUL3AtR&#10;/bpa16PTob6btASBYChpTEW1oM1aW1FX0JNtAQQa1sd1dKNiJIlkTLeXHys/OWTBxAJQIJEXGVzX&#10;F8THkwjicWCGeBoZMrGET408fubSqTK8jeztTj4BM8PBs5zMGeFc3cjMVYZGPtXgf8WJGGZceIRR&#10;G1hejrQPqtcDUALcGiLDqCCK2i/1IsbCra63FgbbjbUFQetXYi4BH7iAaFqBtWtEa6XuGoHU13Bi&#10;+7iZU3/7fiFvcEKLWLMWHFcjiSxfdRCPNbAdZR7mLjyCBwy/bp6svLVFk4h4/ZysjlXXm8/EjhaR&#10;3SSBic+JVrgPb9vjsQO9X11ogVoBrQ3UAaBvVyKvYAkAihpQY2tuNxa70bV0bQ0SBX7a+p3AHUCj&#10;a5NzR1qwokEUOs8ImjzQIWwzFuQpuSFWqHBdZI450MDWjnyGWNW9nJCuYkVnyfbaQLAFczlqfFuG&#10;xojL7a7c9VB7axjNN7awJ0FgDpfUV+2jqQbUfVXQDSrAVeiTV6sKNqGo0q4FAXGpo3BFG5rS9tbE&#10;G1x6iQb1cXuKAub2NtFvu7h4ueCf1xvhn3GhxxLIIzsjRQNhtlPKWhXfMF/xTKlYMm2l3lm3PI0a&#10;IWx7sTFDFyDKZ+zMBBC1jR1q9WANxYi1GrCrmjpQAt0PqpepuSGvQAAPXaK1FLagb0bCjpRuK1rQ&#10;AWsLgHoDYEEVerXq5KjWr6cjgR5+NLjyx5uGwc4590mJVdo0amjQJm33wqhpICIi5WsUhGjEgAY2&#10;IZmnjIGRIBJlqfc4LHbD4lmIBFqAoi9XBqxvqKFquQep60a13dQLkEVqptarrcCrGtBXQC9hY1c2&#10;OlamrVbXUNYXIO3qBY0oBAApTXdeOmNynFNHSyBaV42WzX0jjzMmBsjDdVdQwxsuX22hySssUu6i&#10;+4ejZkSMay2aNY8Z58sACiSa1BvpfXrVhWtg1EEVdiDqf2tpa+otY3BAo6fodKvXWr1Yg6CgDRBF&#10;G1ytaXq5q5P6C1tWq+upHdmEcji+NmkSRJRLUb7FjdWM4YRmXbKmeYclOXiMT59RbJZ8ZpGVHBaR&#10;mCzhFrPMbHtXEWfkBWgoA0b0ACQCDexsavQ0rduBsaAN7gUNa1tYir2NhaxoAAgFgLWvcm5omuoF&#10;a20Femr2rUDSxNdTQsKPqrIgTJiHu8fyGPNClKxCmdSJsktDlcfHPUfHSzOON5CJpePZGw8QxLFL&#10;ZEyV3PNGFyJoVGVIjP21hNiYFXUknS+ptQtRsaW1yDfUG4piATrVzegpomxJ0N7Vu00oV1AOp22t&#10;rrfrRtc3q2osxterE0Npr6jbe96Nq74w/t8zj8uQtG4Cq+kjRhJSkrQsBTB3yWE0dIDtAJfazuzB&#10;lMzgQY33uaiIsZNHdRq4rSvqaNEaWJHUfUEihpXVlK1bXrQtVhWn6G9G5rS9C4GhPQg1etwt9Pp9&#10;SLUAaFhVzQGnKYCcnx8SCA4jaRqEO5g/uK7SyyAx5btEuVPuinMz+6aGwtJPFGWmRK7WwjKbbTqA&#10;doFtLkUAL/QjS4rbqTVr1oKABNyKvYbiCRckGrDb6a1vuvWlbhXWjejY0FIA6A6Dr+4i9gSKJuaJ&#10;FAV9DYEkg908IwlxsovJCkmwGRBLLMGhgAkfGgKT4mMjXiEgJlInaUSzm3F8XNzOZHHHBH1oG5Nq&#10;0oEmgNtEmupBIrSgdGGtiCDaiSKG5jpcUBYdavrbUgAEEkG1da6iwKkkULGtb3Ao3FWNW16Udook&#10;UbE60LAnpJFHKnL4H/U50OSCo/bEZFRXaQhpC7yNKGX3C/8AiimyfaMjKZOF46HjOO3CgQB6q9RJ&#10;Fa1pV7UCANQQBXQ9KC6i60CavV6ArSw1ra1yLUoq5q4Kk6eomwubUt72q7EnUWtQqwuGIog2q9iO&#10;lwQdK7vMacss4R0kaSooQ6x4sbNBjY7VJxsRkysNo1aZo2nnfeWYCNgV0/Qm1BiSDc6bbWprgHUG&#10;9iWI0BtpuBH0GgBtX1sTQ1q5tZaFzRJuFJI6m5FtFGosTargVqRpa1Ag1rQ0rQUCK0ojU3rIyViH&#10;dZdMp2ljdZVQ8fyUEci5UbVJkPJU+cypk5qIkk8BYLtSH15KRvjqpBF7UTV9etaUb0CLXo2I6EG9&#10;aWoG9aD9BegKPqABBtQoBq9RN7AWr6AmhbcwuvWtFH1uRQ1q1AUAxNFRusTUjbUkRt3eMXt4cftM&#10;8sZahBkhYsrPxmTlMwqnIZZoYsk7DEhQSrGT2xhLm9xKZNye0oCijYC9XIrSgbVfUGhYgmw6EdTa&#10;tCbi1hQAqxuRrsa/proADa20daJNwLgWvZbWNG5r6E66E6XAoA3GpI1N6klC0zOCF3HleOXkeMiX&#10;cIkN48ZjMuKAsOMZUSBtogASeP3KyGkA7Lwn+7kLK5O4HbfaQdQSCaPW1hqKsL23N9C4rU1pY7aI&#10;ogVcCiKG0VoK1okgmwAFjpcXq242NtTV70DQq9XBN7G9eqhqSdbEA7UZ2QEF5JPbZzyUCYnKYsZA&#10;g9zccaIloxeJQGIDHIEaxzDeezMH7fAZQ1FWjWwJQMVsSQdALV+2gTbSjto9ALltaLGhpWoOhC3B&#10;NwLgUA1raCgDVg1CrAA3sbAnbQNXsbgEa0wFaXXWrir2SNy5sHjdWuyuoVdNypXemE2PyGOQWxrP&#10;QJoIqlo3ZWBFZ21Qxkkk4LFWHi7KgjWyHYHZGZWMi0Gut6BAZr0BY3Yi+0aijpR6XUA10oi5IFaV&#10;Y29NWq+gtTHS5IYCrirW/RSbVcA/tpyUUQllKArIDYxIp27Ktua4WVE3kEGu8cQfaxt/7jAYLSAl&#10;lDu0qDbknbWdJuk4+P3suCP/ANuBYM9n9tQVRCWEnuTKKjybUrhq6i1wRqCKvYdVAoXDAEqdK0At&#10;Via3V6aA9I6qwFaiiR+mhokirelt173oB2Cm9LHFCIWVUkEVihBkke5BjUxXpP3LujkVWY90YbS8&#10;XMq+zglyIpSYdpaNl/x5ChG5KaPd27Bv5DYxoBQxsJGjYufcNPsIaL3HMKu2qASFVDBq0oEGgDRF&#10;zY3sLaChr+g1FqvarC1wD9B0uD+hJuDq16XVlXYfakhUolXRGDb6T/IWVVHpuVUFgySK/tklN1zc&#10;xKiyxfdRczD7M2FMYxjSBqDxEkk1yGVscyfczdogffABkT22ogb7I6mNxGFBZ7ShkbbICaCkgbAw&#10;JSEGwYFatViKIN7Ej9xvWi0dTW1KF7C1XuAbUTZWmC1EHkoQKx9kpIZHR3jWRWLB1ddm0NQ2u6s3&#10;tWtJ+1irOWRFAVw4VWUR7GJYR9x4Ag51sCSFQSpjy4CmXzEahyMl8PBCp2jA0+S6Nu9bKNryEsyl&#10;EEujFUlYqmxDEqq9lRYzusRShWZG3h32kSXAIq4arAMAaNqOtA1cWI3Emym4AFqlx0mESxiH27MI&#10;wsqrtZdt2YlyikRqm15tY2UlTGrFkkYWjUxoAkOo9wBGdCFQq7KRzkH/ALxI40GbjyCUx5CyLinI&#10;OPjlQYliHaEHscebiMoslSISGWW7k2l9xAI2Uhw1SbVLAIyo1zZ6s6Eq6qjRtFZQkpYL7sqt76qo&#10;a41tVquLCwraBWhYk2EMoBdFqMBzGUWgQqFCJW9xquZozemZS4KmnkidlVShkAKgKCq2Ke3QURUN&#10;7UGda5iJmguHV8dCJOPjyKTj8eKvbWM5bNFBw2LHgcY6+1Gw9wuvqVUdg6RmJVakQ+68dwwaRiLj&#10;/JteKNAwMTkKBt3BlUME9UiuzSwCc44KV6r6Vcj9Nb/UAXuXKOzEbnX22lWJNp3lRdmprLUa+9Iw&#10;Dn342Xc0hZcgqBGz7GNIfVHKxRUZixJINMDtzE3YQQGMrGyEIQrE0SqySwrkyKLPteSSRYopkMy0&#10;8aMq5Cx0FIjJMtFylPKxVgso2e4GeJC5IZU9umVSrql5Fapk2oyoZI/VKABQ0oWAsKtar19Ih/lu&#10;kiMJbLsVBZgy3MxV1UsGKhl9vcCdkiJ7dTEmMhiSsW1kQs15QIkSioMo/kdY6SNQ01oclw3uWj2y&#10;3WmJFcRCcnnFGyJAt0LWkBWNQLMNsbbSytsoe4lIPdoL6GleNFDsz2ISZi+5LDaxYSGSV0mQkEs8&#10;bPqf0G6ta6UDVhUKs8iBgl9z6IFLKfdZGGwUo2GRA7Jtkp7h9rIdqyA7RXtyKyiSSMM1EEkO5URl&#10;6NwYt3u81ix43JMqhyFjreQ8vukdpkR42/241QKEQAsiCJVjjKK6qwYVs3AMXqJTsdhuum7ZJK3u&#10;FwWjBiAeZkYhgrEt7khjS8ykC9x9SBa5sxJBuaOpiNh6461LI0auY1CEyAh2QotqUqy7UcNYlSkq&#10;fvrabqxJADgkSrZt0rlmIMSvvjIBkrlFMuEsRVUQ2UNuyJREnBYAweMswO3bXshwxZl2a+36iAGd&#10;GdlVQmy4aNoysLFZXkIkW7+5Jsg3gifbSSyCP+RgzLLOhJVw9E2HWvVQBvrVgKVLRoNxjRUYEszA&#10;ChutHuCxIoEVmG1TTs8g/wAiDa5jCkoQVNxHRHp9tQ7MrSLHK4ZdEZkfIK5GO6q1EA1ZUSWT3spi&#10;d7AkSlo2VNpUSEMzAyFhTOXjVWanCAx7wAdsaLHUkkm4yKpL7wGZ2FpUC769xGH+Q1IS8kBJjN6a&#10;1WFxci5q5oSSRh41MYO0BNkgWMFztWSzIhC1tAJmO9SAwKMhkfY11qOVVEKllcPvQzOZottGyhRZ&#10;Fupxt3vZsLQ5SemgHDcarPmgqlQozEEblKpIrSXQAwFJd7kPTXjYJ6neJk90gSAgyfuCErLDpZXR&#10;i2933JHdgUJLp7kcSGFTYDpWlEE10oi1Eq1Gyoi7Fc+ywEiqN6g7AwJWpF2xo4WNVRaIDqHd1GxX&#10;cqsgeQBYWta6LKxcjar/APt3VkuEdW5eApMI2ImKkcHHke6AoXa1iYqgYsDtjqMB62q9bSSCfbjs&#10;VWIl4xsR4npRIrvGYzqkkjbih1O5k3l69CtIAZTctoKtr6quoo6UA0hSTaCJChLWZoyCvvQsgWmU&#10;tIHkjCeqVXLoAC25rCMpSko+8s8hnRg7JH/jWLaQWs0bAI7uSIrRvycbyYzGTa4kVBiyQBokSFCy&#10;Vui9xBvIFpgzsZGWRg5SIqNyO/txhhHcIbBElBEe2R6KRiMrdXIaRtgqRRtjBjpJHjpyCdDQW9aU&#10;CQbCobqEVEYHcAASQ22RSwC3DSLSmRiLuFfcioRGxexOyopUI3bqYgl1j3hwTFCwZ5DKx/xgqkg3&#10;yLTyvKpKmmxWlLPP7hKuF2kKW2yE7RGorY4pCyrLE0hCna0imirlkmjdoy4RhdHGp0pZWYs8YCX3&#10;JZ6Bkjk3wx1MSpIIo6VrXWgLiNGI6iMhCVRqJm9vbE1SbNrH3Azo8cQew9RMQZQGDEuw/bSe2rJv&#10;kiRmjoxiUSe21byyqpx41QrIQ23eEhVC0kN0mUMRsDpGWaRRGZkMVey7UYwakFqWJiNqxxySDcj0&#10;Q194Zg5rW7rFbZTE7CN5WWL3FKLI6FUlslQOJYwBVlrW56elyWSESJErF4Wr9plEjVHvhEastWKt&#10;GzEqFckB63Fqb1MSqNE16Xc9SKlpCrylgQ6gBWLAqsx2iVAtlkKbFijRlbdUcasHCrVyqiRzHs9x&#10;Qd9G8R9xQ+QroyIN6HazFGDJIVb2/cChZWU2NqaZSxXdDDI7UjHYsbmN98qY67WPS6UCKAa7ggq5&#10;QO5BIjDGT0sz7hsWgFRSkiRyPvE4YQrGJKBAD+lpVjAEo3LKoO9mYPtJkWEBC5f3dliHcBKYOzhN&#10;PalWjDHKLCSVxIwsHQ3npNyAKtkjUCJnMYJiobSUMhJBsYllCubWUFttHcWRCQiotLKaCMGcmNiA&#10;WETRzbr1pQNq/wAVRMd67yoZELMXZCsy+4CGZiwCKAriL3JBW9VoOhKFrC8ism2joQ0uzfoSAkTt&#10;v/x3ZDt1JjYoAZLoVNK9xG3t0+0028xAPGzhUMEXoHtlAjEsQKVfUrWreN1movdlC7FQMkjQy0zK&#10;VYL7syvd3VUdPVsLhtu9iWm+m4V1pmACtDYM8pABS8TrFsIcXNljVlLESBgCCx2SBf8AIYjtDutl&#10;VHpYgZNzg+4S4iZQJFQuAACA/3+kqdVd1YtIANu47WAHTdsIsrssqozv7bLRDAf4xIyslE2plFCN&#10;5WeJVJprrQZWfeZ09wqrCF0dVd3Vd5YirbVuqtNJap7+4vXS40qRl9wFwkiorSBJGAZVYFmYqqhG&#10;udyU7IA6hpHlClBtCyMqsjyCJnLAAANFIkNhSrtZQLj1Bg9nVmZT7iqVYpItvQEiEahXC0spV2P+&#10;I+47siSytIpqOel9sqN0j3d3bei7ST/hZurTIiUZ1SvUgLMAhX2yxV/QCFcBjGzTRqUjdnjvVrUS&#10;JMp0kLbQFMZZJCWpUgZSrGrG8aL7w3BVLKIyNpJ9xnagWkba+1WfdFqP8gBLKyOglZkdQzFQ3uGI&#10;ybxsYrCirteIPLvLo1LtChkjkQrZ95QDfSOFYX3MqyCxNNAzPIWEglWIq5JYixLKzuLws26RlUIg&#10;YAbSJNx2xgyCR0xmJTW5B2xRlpgyB5SDSOygEFYbiNAWoXekVXd3kvsEg9tSVDPEt41hRnl2mQqJ&#10;NwV0ol5FtNGxZkLPGWs6V7pv7QRWvkrJ7iKiowaJpaSWazEGnZw8jbXcFphuICjaC+9EaIqwjW5L&#10;LoZI3NSvuqdlZwCkZCGsc7lULYXCI0ahwDGz+2jKrVGd01mpuq/zv1P8g/cvWfqv746H7X/jH7Zv&#10;35v+z9Jf2j+OL/eX+NP4j1yP4U/eP9dv45/5m/lT+dOn/pH9uR/Gf5B/Jnfz5P8AOn+n9IukX8o/&#10;YtT/AMi9D+xf9aX9565n8v8A6b/zJ/qP/sp/HN/ufX//2gAIAQMAAQUAJF9Ny3B9VaUdt1CiiTQJ&#10;UgAUCoJva96B1ubFttXFKLkgLQ1rpVwT9Lm/UHQfW2psGUBq0WttEGmDGhQ6AkAAGvqRemsaFAA1&#10;/wAhuZhe/wBbHaK0WvqwuDe9C1tbkkD0kghQSaJodL0VAGtaVc1+2jcVuoa1o1XF63XDXudDoDcK&#10;RYj660LVpfQjpQvbWiTtNaE3uSRTCxsALE1a4PpHQgGiRRsSy0CAb7qAIq36/wDE3B2GhalsKBK0&#10;CNwsa1JsbhrUNavViKJY1YVbTUVra9Cxq5Ua0ToaItRsgUCtKUEm2gFqutr2rrQNAC3qsTQtQ0Yg&#10;U1bSD6mrStxNW2gbi1zaxY2vVqFgf21egARcEWrUG1gLgEtRLVrbW63rpVrV6jQ0JshBsQCB1Hqc&#10;kKQAaIO4Ag/WwNCxFWJBJuCCL3AIFaUNQKBJa/pJ0JrUj6EEULXt+g3Cha+lx6gaIUVYVpbrR6kB&#10;QCbVpW2hcUeim62NdFtoSTSqBQuaBJoAigTTemgaBtQ9NEG1yCvQHQWq+qi1dBZauLiibghhQFgQ&#10;SfqeptYk2oECgDQUXFhRuSLiraXrcbHcKBvV6vc2NdF1rSrGhe+lLZiep1DagkmgfU1gSQVubirA&#10;i+pFq616lItVmsLUbA1rWt20q96sCRS9b+ltaJW41Fr1ajY1YUb1YWIFhYECgKArpQXbV661cAWK&#10;1oatqb2QG+gWrAEitwonVut61BrUD1X3A0NKPqALCvVQ1FrFSLH00Qa1o2o19OlDaQQTXUG1xpVl&#10;FXvWwgEFaI0NwDoNtACiSQANo0r/AIgabQSA1wtmuLXNiQtAaHQWJq4ve4sLdKJ0OpFC5BNK1qI0&#10;6kEgC9WNEG9LelAFC1rtTahhRANEi4IFWuSxq+4m1XBB3MbkVqRYVY0ALaX+gGg1oBQKubWBBABG&#10;p0FdKFielEAsAbGr3qx3WIrrW1aY3omrWBvfS4ZgVBJFwpsBtG4a1YigaFlFzRN6vcEAggkdTex6&#10;UVBoDSOOSYrgvIi8elJxqb24xWY8bK4nx5IKtXpAu1EUKuautG5NyGLWBoENV6Uba0AAJIYsbAC5&#10;/QkMTY1atQLirADWtFIC1ttRLULWW4pdjGwqxo2I0rWx0W+4nWjYURYaXBvQ6Y+PkZDxcXjY8eRO&#10;ipJJM5eRrxz7RHJNUIctFNtGTx8b0UZDeibAG9HUg0AKIJI0OooG9HaFBFWtXQEMCTWpIGhsKu1j&#10;pRAU3rW9hV1oDcLilU7uo1I1sb7elKBf6nWgdd1yd1AhabSrXrWsXDbIozR44aWV0kC3f2xX+NiY&#10;xGixDcm4USCmOhaWTCimbJ4+RCdKKG+lFqBFx6qPqqwI6UCTRa4v6rBa0JDA0NACTXpNE6XAAWwv&#10;VrUABQtcEUxFNVwKFECriiNdAOlAqKNq1JOpuKvtIrDwfcf/ANMOFVgrM8pMUjMWsajURqxBIlYi&#10;GSNToTJLtKMFGRhjIkYMpvoRrYAHUekUL7gSAAt9AdbWAoGtbA3Nr1d7aEm92FaWua0okkjcf0O6&#10;19LULkNqDZaNyRqLkrewsb20uBWtsHGQgy7wz2kVVajtRcncY2kDOCZGjChi29WjYL7YsS5WVyqR&#10;Oz00l1yITlVdbm9wLV0oDUCxUVoCSbEbaK2Goq4FEG9A2UggCwq1hZasRRbUGtRRAuBb9CWtaxAs&#10;dbfUCwtVtfUa6HaSOOxo8qWVlkEjBauN0QdGuAksodW2kRuoEV963ZSmhQqUG+msjhj7bm0ZZN2X&#10;E24UGO4V0ItYtr9ToAdLqDbUi9GxoFnIIA2haBFfXcbgEKNCN1ftGu7StwA0LEXAANWBOhNq0NWH&#10;6Cw/RVTDxS6GrsiqFYs6qhcmnhaxdlRNxI9xUUWpCTUSly49MqI1MuwXQOzxGiqGNgVYUNoG7W5J&#10;6V0JJudADqASbE1YgG1xcULirbqtW1qBCURYW3UG3VfQAAXWibiwILWoemm22ABF6IpRoCQeIxVn&#10;ycmQSs6lQEjDR7BQAenaNSqq7LBJuYrZVkdhiSMhwlES4aLSxghlDMt1LehmLEErfPQbwRe9qNge&#10;tEE0QFAoaVoKFzXSug0NCxroD1UWFjV6A3EmrUSI6B2nUi1xe1dQQRVwSNoraQdCpAsdDjKIYWCs&#10;u4KzhBSp7hu0tLxGVKMPtyQA9usFTiMXGSTEWOOTH3EwBZPt5BUgZQkEwVtW3BWjXapLEyRGWC2o&#10;a5AsovVqay0bGtzBTcVqKIBrr+hIAZtelamt2nShYUGFjYVagTfRaDaW0+thajevUASauagjaaef&#10;dcSbYwjtV2JhgfIbA40QxjHWFHfaHGkj+gPFIWYERyRmkEVHDx5ayuEAjlhaKaRI1qS7u6u5iUuc&#10;pVTIHqA3WIFaki9a2Ba1hTAXWzUSbXAoAXIUk6gCrmiARYirWIYkkC//AB1IOgNE2o2BAJoFSmhq&#10;9q61gg/cZACyk3C7lrHxmnmwsBIxDGEGVLtkeUKxkYtPlM1LO60JipMxNLOS0WQTQEZj5Hj0kWWK&#10;SGUoyk/4glhXKKgyPVROoIFCgNWUCra6k2FtGq9q+gJq1a0tyfTV7m96HWgdouQBoQCAL/o16N7t&#10;uCk2r6g68OiGWZYi1gojG2TicNzEu6JZDvrLkIklfaWcWdyauikO6lWVgjnditFSSojMEnXlMNZQ&#10;VEahNyoyKeWRmWwFaUOmtHpZhVgSAxoMRRAJ0oWAF6IBq9gw0u1MSKvWlKLmgdRqWPpUUbqttQRQ&#10;BJ6Udf04MsZc1VQ2cni8eV5Io1QSOyiVwBNsLToCsli3qYXBdb0TvABlqJmSkLWV3IkiSZM7GeIg&#10;Byd6jlVdsf8AcQasSRalsKDXN60BF6B9WpI3WsARpQOhsD663kE9ApsSSD+02AIIrUHRmJBq1qFx&#10;VyDqKNrC5HAsGyc4KoAZjxHFtDj7TjpJL6JZytSTimlG1plK+7Z95oy2CuoWJ0YQDaI3LVE11jku&#10;ORxN1OiKwV9vIC0QsAtAEE3rqLWodL6biQdDYmug6UNWOtDpuWutXNG9ACiBfW4vR0GliupFWBJ3&#10;A3rW4vXCS+3lZkYLYkSyZKQyQ1lSKKd2kYwzFpVdQ0LBTuYsjBhexBpAQY1ZaiVrY5b2d+kMkkiZ&#10;GMZE5CL2ZIArjmGEZBodbEv+4bWrStBRoDS5sbA31+hO4GgQBpfW5WjodCVAYGhYEjQ+ksAB1rS1&#10;7EACrbquCO1cI8hzHcECYcnHRIc2Q7xmS2Z32gmRSJyZBDBkmfi54nMEhHsbDHjXZOGlkaDFSOix&#10;WiAohyHSXFmaUxJET3Jix40vGAS5feHEzYEwojU3sAQDQvQsa0NArf1irC/WhqFJFEbaAsdhtqCL&#10;kXBUG4NxXpBAq9XINyAAAbgUb0DpRAv2bkRxclnI71xAUcjskanhjV5zKtXlgc5Ecgxm/wAkkLtF&#10;PjKrbQjYcYapWmdZIFRvdWGo55N0Sh0jjXdjQkx90YshhxoJUj7yyomxz0veguhsattFhajcUOlj&#10;cE0CK2m5spAuB0stwDa9XuAQa2i4IFDSiTQN6uNvVjYgFQLaaFbXONM+K4eLMx+PwXjzMwFXeSQR&#10;z40DryHInBmXkp55Mdzkx4mQZxm4ojBlVXxwqY8r3afIhgAzUaWCSDNngx2JCuDEsajm4d5yZtlc&#10;lM+Rmg1e9ChatxUqa0oajQ1rRuaNqBF9QTrRW/6tcE6nrQvcAW1q1G1ta1NAgm4NdK3VrRBv25yB&#10;MsAC5HI3VIsiVFBjMfcHEZkeQ2A0Vcdi82uS864fJ54iyI2xmedXMONwsAyBy7ypnQrx0eXwnHZG&#10;RmRqq0+SHEeQZTySymPPzFxYJDuJ3Wrb6dKuTRtYiw1oWIBtSk2OlC5rdcaimJFWNaULVpfpRXUk&#10;kWN7gVtuRahoSA1Em3Q3BrUlTuGFMuNk4CyZA5BJDW1ozjZDQ0ueXjfJLVmSvWPAJJpJLwOoMrSo&#10;4ilfGePPeeP3Bt+9CRZGW5Jld5cSwTn5VxMTKmmnkANwqrRsCVajqPVV7jrTGiSKABOlAEALc7qB&#10;oWNWoWI1ahW5A1rgkCr66irWr6HSgQauAxBsAALirk0Bdu3uUxsnCA9+PIRdskoUS5DusmQxDOWb&#10;EUBZmf25d4lPpXLG1VntQynCrNMsikOIbmsNS6d4Z7RPMqh7GidQLka1a36C5PVb3JvW6gNpBBq1&#10;xewOtDRvTbQUOq+kWtVtbWo1YilpSN2i0L7T6a1IItViKHQXri89sDKgkaSHLVnrIjkLg2ZnvUI3&#10;y4CnblIqRvrPGkrLmKCrGVWEm4pak3McOEFYFF+4c1c7l7naw0AFAitbEak6DRCdKu17qK6VbXUU&#10;dKBJG4iri19bbaFqJ21e9aVegCKuRWtxuBINwN1CzKTY2ub2obbsSx7O5E5nDZ8foyVNnQR0wa8K&#10;KGwMdoMPPEhgeeMZWKd8GXCrQTRMrk2AtfDx2Jx4QseTk/aYLlmY1YrRPp1Y3FEmhoAAKJ0Namtt&#10;gQQNBWrKb0NQTYbV/Q+mibEAAi9XrqAt6WxWwJsBRG6iLUzj9Lg1qKGlXBrsXP8AY5fNjLDJVVqV&#10;dlMDaIWKOpGTjboz2/fKTBm2ZQ2Q5X7AjboIomeGJkXFRVPeubDBxYBA3WUgWItVyKFhRoA0bkda&#10;uaABqxuSpoUbml2gbr0bCty0bXarbgxIq96JJo3uSLEmritKK7T+0dAQCbXoE1+4XuMbJkw8lMyP&#10;kMDJxwVljjvJEoaGME4PIWEvLQrDJyeI8A5cynN5KTJLlFAW5iRbwuhix13P3fmGXlRt3A2F7lTa&#10;lBAHQeoaAHSv2i1qsC2pIYbbMaFFQRZq1A0r1ChtIoBauVq+6h10/ToWAFGxFmBNrFbVZbVtvQt+&#10;nYHIDIxcmEMs0e2vbLLHjyBoo5I3mv7Xtx/aCA7JluAjObEiAFmhUIk2VFg4DSPJJerm1qAsLa6A&#10;DpYmuterdc0CLfU2q7Gr6iiwJF9txRuaJ3G9bRYasRVqBNDqDp6a9Nm23N76ijpQFyLGiRZtTw/J&#10;ScTyTNHOs3tbiguMVpJOM7Xzcwcf29w+FG/YPB5GRm9q8VPjcz2dmYZyMSWGljW0SXqO5bvTkUUC&#10;yjWgQasDXStauRVrEWINr9SLmh1oWAFBbA6A3vYmvVRANX1BNXuSAaN1GtC60dQ2o0v6qGoNquKD&#10;XrcbAgVagATdbdmc4s0eVCQUVCIcqSKft7lcbkZJclI1+8WOCDkJsvI5vMxuOxeW5R+QyibvBj7V&#10;5Xl4eEwZZXnk0oklSAasCNRV9ADbWr3Gire1EMRYgk2UVa9AEEk1YEXvW5rDWiVFdaFwBVrAXvYU&#10;NRtAr66XBoa1bW5Nagg6tuvqT1McjwycRyTczxM0So53E4WdJivj91OkB7ryTWR3PlCDk+VyORaW&#10;NYwH3vGvp53kJeS5G1ydDqaItQvcaKDpYg7rDSguhsQS1zej0oAGhYEXq26r67a2sa+rEUTam0J6&#10;2NECtoADbqFHWiCovYjda5om9WJJFzckGxNq7H3/APVOiSGSFsYzzMhjznUPzM4abmpZDDNIKSHY&#10;MWIELCCk6SLKLgg3rWwfaeoAIoXq5uQa9IoE3YmwtYm5NeoUGN7ihRF6bcKuaF7AglTalsWJtW3S&#10;jqLm4saFMdbi2jVuNqVRRNG4q961AxYDK3bBUwKY1V1LCfAenw5ZKOI26PF9McFCNYaWZt8YG2Rx&#10;lKda1NAiha/1o60CKGgBBNyB1o61c3ArrXpFEgVejcLYVpVqBNxcVoADoCKBuSCK6jQDoB0BuL3H&#10;SrkVYmidtHpYXjQyGKRoh2plCXLyEJj+6KUM6CVhjYklPg4m4YUEJaURiTNJeGMmTl55YuGZXJdX&#10;mLBRRBodQTcbhR0W9AClvVxQuR9bagWomxNrCwqxNXBr1Xs9WNgKA0uorUk3sbA6A3oir3obbW1U&#10;re16HWwJNq3bajjkkLBQHKkcJnfYclJLIamYITlhSMshmzl2/fyF3nkFQlnOKgQdz5LvhMGJkG6n&#10;QlrEHTdbX6/prVmqxNGxO21MLUNARarCjVhQIIu19zVckEEAEUSwI6XJrpRua1oMb62HSr6i1huu&#10;AP0AZq9wlQRdrW3BKw3GRx+VcpIzKS6pTA1vdBuVRBuDI8MZ5/IBkZrUzSBUMTKyrJW21DSj0BFH&#10;WrVetqgHdTDS9aij0Nidbi9WAIAvuW3WrVrX1oaE3JBF91yL0SKsba0NauAReyxSObKEsSQ5DKxK&#10;6KxG4ds5bHBzUSSOZWahdmVrKHsylqxgrU+4Nyz+9lhrkLupStALayklSGFjVrHdckgU2qlQaFzX&#10;1vpuFEMK0IA0JAoAA3Ym4qwNAWBF6vV7tYUNG0oWuCaYCvqescUkjMkUTLKxoyMwZpXUlDQLGixs&#10;WuwUNXbcz+4f4shXVmBtuNlMrGMhRjmU05KwzypLle4DQJCswI3Em3pXaweDcrRlAxNWF711JtcX&#10;FAEk6HQUw1ubCwJ1q4ButGxJo9Ba9z+n7KBo61f0kE0qFinspUmSGq6blu7bgKayxIwYsTZC5Uqx&#10;UFN3ASpj5uNc1yMTJJKGUtIBQYmoAHPHYqbObn9nBfZu3kUdtmcbFdrBjfdetyimBJaBXIRidb6C&#10;tbXJOhK9QbjQ0CCSxIIBPU7RSgCrigRRNXsTcBrsQC1LGxXbGq+6wVGa6pI4jipTuQANUJ3KosNT&#10;TLcoQSdAWD1FIIpePlWSLNghlOVEVG4CltXG4criOKLEh7pCR4TsSkjbGTaajdXLOgB3uTcLvBVg&#10;yMHJpXvUqrMWxyS6NHVr0b1Y26VYkBmo3BtYki36A2N7gkWAN0xpWIghDHIjiZ59zGMEPIS0jMSq&#10;SFiV3LuuAUdVVT+0sAaBe9zZhslYlFKkLwGUkvF/eoalRZqn4+ZpcHiJHqMRY65GaC3c+UJMQldq&#10;3dFSiTRQiQDUEX9xr39RXbV7kOqkyhSrgqsMT1NAUYkgjp6aNnA6m1r62q9g2lbrjaax8k4wLEuz&#10;7n3WoDfVt1bWVnG1dwaQbiQVJcu6BFvu2qBuAY3u1GItQ3NRR5I+EmaPFMkjVjTttilgcNlEDIyZ&#10;TSyAt3XG4zCXKlrsbx0A1WIVGUMslFWDA+mK/uX2g6JoGV2WpLWlNmvEzvEkhEEjgjbVqtR0r6Wr&#10;pRBFEmxstEC6n3HcixYMQqlmIZCrKQAKDra4WvQrSbWAQAAXMjvdTGSUU0DsD6ji55BMAFqKSRR9&#10;1PtfMkkpZ2virvm5/L+55K6MdjIbOzTKsbAxtW8hTIJFbVBIVoxik2sGCBo09SgsIikci3szAyD0&#10;PjsQZTujvYjUdK1sRXpalU0LWZZGptysQ22TYDtRyUVEDJcEWDG5Xadxcbgg9to1SIiiVv6iAdoa&#10;20JIY0S5w5TBlm60hNbjX0Q6wAxRzH3KkS6WNBdtLcBxS+2FIAAjZTtLU9kKFQVKpSh2W4YIqsRI&#10;SdysLgKlkolNn06BQFqy3ubk3rUVc3BMdFtlftbern3QBuAqzSHV6G3d6TUpW3pYhGUbdR7is20k&#10;iKNwRcRxhdsZkUgPj7ZcdGK1fWMElIkNctM0PEkb30FMHpJGFHaS5tQN1VQFKI4YhWcsUYkjZalV&#10;2UAqg2gqWUxsxUhzV2IiVWNrUTY2rYbE6623LddSw9aszMjjd7Z2ixQge2WSxLACyVuRlKK9XkCg&#10;mjKrR3vQQAkWLLGisgakVWZvQOLmP2we7KwVl2ikuz92ukJsGGwOrWatwBMh2iwDA7FA3tGRRdaX&#10;aaADUAshJYjUK0liVKlboFO4OVkqCQKjWLVoKubga2IP1UKzolwEVDGHYeo0wZWKehySyH23IALe&#10;3GGUuWBCMsoAB9tSxpmBG4ANuYkEAsWL/t4qWNcgegBnLq9jj2nk5rJly+RcqtLdFuDUXskWsdKA&#10;IFgKABBIuxtQjKm4NGJLg2Fmc7FpEsrBQVZWqJmV5tvu61qauKAJB3AkXCsiEbmUi8Gy1bCEAVAT&#10;cBizAo5ALUXAYMpC/vCgLvVm9DgekBPUTVx7hAZ7FaiZ0mIX3bq5X1CCQYzGQyUblASrbWckvtJR&#10;a9YYuQtiisd0rkvSkLXt+tmZGiVvcsSgKGtzksoJD723qajcETWD6g1pWtwL0AQDICp9VNtIdRW1&#10;tw9VGBUkLMIybO7OA5fa1723H2dAy7WG1r6oBMBYgl7hTYlApVxUcyvDEL0saE8mVx+OjjvRZlpS&#10;ForICqKGW+0lzGxjRSyor3WR42VWLmgRtLWG1XrYDRbfVjc+4a2kug0WW6y2NfVrAeqiGJ9TA2Wh&#10;sttG4HdSMtyVKsAadbUNjEGRQXvWj1bY7aIhK0g9uijLWrgqxkV7kDUh0ZmaWpdpTDkDRRTHbjoD&#10;J3LPG0wSlYhLuKYybNhQIqqxYgAlT7kqy+mpQ6M12Cn3C1AAsQtkEjL7u0hVLkowAUKojFSqSdTX&#10;StaJuSASqFm0AUEqGUMSCPSrBt8guqqm4vv3KLliLuxjBLbiqAMCF3yEEl2AHtHdJRvQMkgIOwMu&#10;3GlKNFKC2CVaTNm+6ygjWARkG8iMSRPGN4YEsQxVttlMhEYMQ2hI3AkNw1C9ykbRzGBAGaMspWnJ&#10;LK3t0XLLrvT3GAAB/cbGgL1fUXCstqRdinaxAHuNG4pNKjA9xLMHYUyaggSi6BWUsL0TtqNipu4Y&#10;qjgqRQHp9tQu8gtZqVjHLG16xMoJjOqiMyKGATfI16iLqBoV1WxRR7YO43EYCszNSgqyn0n3CBGw&#10;DuiUNEa7mQqSrutErIgCb1cTCxDHbV2qxrSlZyqNZlPoKRqN6AAm3pRV3tTEOQH2AKS6Sbi6+4bp&#10;GyR2bVSzXsQzGOzbSSAK/wCIVEoD263BWc/5ZTZGJZWO4eollDUvt2dwCHckxyOio5EjEBihdrKw&#10;aMFlCrozFiaupYtIIgEeRbK11uu5gy/4oyFqcoZOh2CjY1qakYIt7naUbVUBG4MwosoO1SFBFXLq&#10;ijcANmu1iXVCoC2ASTadkl2JvvuU3WYhXAY0iSFeq+gDIyXmkQAx+kEMzhpLLZSgU3YR2urKu5GS&#10;5pbAhA4vY+2oQ2sNSWFhet7BgZL7UREZEdpAzDcolcyUbVpckURcpI+0qqqoIIDx0jXoGMgKopya&#10;B3MT/lF1GlBYwbeoht2wvILkBRUix7pI3DMwKs8gDIDG8as7BgFX1AixF1XcWG2zOXV1Cn0UGcFm&#10;02XbbNsicl0tYx70JYlpUY3lBUAAaMqAAuocgq14rOC0gfdREm0mw3G4vYWYojkMQaVjtaBg+4g7&#10;g7bQlC7UqlAAoUgJJd6ZQ8jAqGAU+s0DZ41sLowARaswKMa3NZwzgSqsYFSqdylJSAzKhLEkhW9w&#10;EJct6ijg0pPuq+5mEhlI2Id0ZWzUqyIzqsayFvduyI2qlkNWUBdjItiECvUapKGFqulG7HUD0qSX&#10;vfcm6jdghfbLZmKo9BjsUSSEEMySim1dUCEXLMFYOvtl/begFJQxpRiMVBwkRAjCuxZhuoBy0fqC&#10;uu9iBTFAV2oAEQq/uKQUYO7qN8h9b0xcV7twwUoWicC+3ZOZJIwrK4sCaa1gWmd2ZyTtZyWECu5B&#10;sd2utn2163barMjs1X3BFtT7dxKkNqxC2ba0u2RgLkXiRmvSNtaNVekupcrb/GsYN6sym10sroAS&#10;Wa6qEY75GVZCEG0KAJKsTSM7VtDDSlsqrtmUI7AbLFAruJRGm8iNmDK8JU7wiF7ob1ezK8a0upAc&#10;0pU1GxEjFy90sASP2xD1UFs6hHB2k2G6yUQoVryEC1O8W7chC7bKNyBVDWbY1nHtq6tcUSqxsBCw&#10;jPuOm8AgsyqtC4kd5GC7TIsQNJtvY3vHZLsUttQBR7ZBZgze2DXubKDWOihGs6gE7yFCzLT2B1Jj&#10;kUMx2EoRSiNqutot7VMNrWFXNQGkBQAXpVevTZAobcS8fpDmhZK2oq7o4yGZ2DlmbbGwKmiNjW2o&#10;l1pVYk7ASkSxqre7EiKEC713UjtEyH2Sw3LIqGmLihvrcI61DBySEBo7SGSxY7AbJFGzhl223oym&#10;TdI4cyM4CuDfauxY2AZGVQChABdyEpwJIK+i/tXrL+1v45ekn8f/AAj6/wDH/wBVP436R/tXpL+5&#10;v2Yv+uP3msj+OP8Alb90XWPq/wDJL/ItJ/DJ+9ujf7H/AKZqX9j/AM6dJf5fp/6zfx/8X/jf+F/3&#10;zfu+sX8Uf+w3SL+SOv8AhD0//Tf8v//aAAgBAQABBQAbVrVRewG1qLakWFwQv7bLVwaGxV6vciiS&#10;tWIO1qO/cfSoLUbArYBTZQxBvYk1a9EbauBQar3ILWsVrS4KhdoBbcCdoJJUKAF+guafQktcMTW1&#10;QQFNIK3mtSCCT0q7GtCpuDtANzRAWtCpdSR1AFyFoAGlNXAJpbMdytW71EAjoSL0CaI3E3oL6FvY&#10;WAtvG0sQNqgta2pUirspuAt33aAjcaDUoFgNtC9byaAFrbjuCsNW3WEhtVqW1hoGKgWNbd1C1iE2&#10;3FaUGW91tcANuKt0ABH/ACOi2IUrT6MbkDZfaq19TobAr0JJuRaiAXBuGDKQNV1J9QLWP/HcQzbK&#10;toN1AWGikoDQPqvuCghtA5DGt1xoKW5BYCiCCdprWnCkDr0CkAWBBBI0Y/5CGNENey0Dauo1KjaS&#10;Oqj1G1rmtL23UgAqwNDeX60SKC7gG9IDLQ6X3LYAAmxuHB1KlSDYIw2tVjZlFWtS7kY6HaQOtPeh&#10;e1ylFwCGBo3VSxZrEliChUXVWsb1rR1JY2LsaLFq9QpSxogE2FxuWg25jYUNSSwoG4BJBo/tbaQb&#10;BW9q5sWO1hcUQxYWFNqb6E+ltKsKsWoWAa9nGoe9HdT7hVlBuCLkEG1AsEBazMaB0sbeoht24MaF&#10;2J9ItoGKi5A2mgxYFFJA9W4g3UkjcToVvW6OiTtHRzrpdhqLqbqKKpQJIFlOwALobC4/bcUNoJ2k&#10;WFwQGcEUQpS9EXNgTYsOo3bqYqSVAOrUuoXU23N6QvSgLDS4Ng+1T0pbBerakWVl3FSSDRJJYkKo&#10;Ckm6ltfrpdtrEaHdJcnUggWWwIoC62IXSheiCaJJACmmANKRb0k21VwKRkZbmyEEem5KKBelOtyA&#10;FJqzGvSouGohgha6gbQbCtylgWYjSgEFAsWG223aCLA2B6nShRJtozXNAMAQCADIvpspRkB0sQGB&#10;WthuVsDobG27QAUoQtcFdC1rqNwphcAhhe1ba1NXvR0OhIAoCwO4VYgsdLCil2vdQdTtutkUACio&#10;JDbas11AWrGhcC+wnSmuaIUgrYtbdYlXKWAYr1Kk2NzVxZtSOoDbSQyg3HqWrSUVIpSNoBvqVJIU&#10;qCkhCj0k/UAbdVq12sxbVlsQAQtAgqOocrX/AABO4WatxI6t3l3t2Z444Tzd/YM/GF4Oyu8f7bPw&#10;W4rJ71/uDeNeFftr+4R4szZfAf8AZv8Ax2+Zszw58oPCHnzBRlIN2U6lQbncK22FypJKgBCQLC4v&#10;t9Ol/S63NzYnZtBZmK3K2r13olwALHc1yzBmIoODQJuCSoUNSliQTY76br9dxrdQIalvuG1a1o+o&#10;nayswsdQC1eVfLPi/wAH9lfkU/tr8RwWd8kfyTfML5ec/PyfNZMvETcTKOLj8Zz42ZwXamBFzOPx&#10;2NJ8d/nV8kPij3D+Gr+xDw/yhyuN5PF5XFWtQb7WJZauKsCb2VrMuqs224Gpsa1NXa/VAS1Parg0&#10;XUULXDKBdrWFEWoEgakFttDdRtZlswYlm9bLckWNEsQbEhkIO4KWII2XYai1jazWC/lV/Nb8XPxb&#10;dr/Pr8nfy0/It5Mmz3kXjOE5bLnwe0sWROL8KY/J4Z7S4qPB7hwMbDQJyWA5zDkx+Mua7l7S7y+L&#10;/wDZf8teHew/gt+aH4YfNztxZSTvBGoP1OlXAG7bXqA/dRIstgQCQxNXJoXJ1uQFY7gq2o3vc1ah&#10;6gCKPpBoAgi9ttwAzNrRJsAu0X2iyAkChoAFIUWom9HSrMa/N9/YE8afjq4fzL5u8sfIHyK0sqR8&#10;bxUOTLxnbH2knbXGdt4jeRedxOFxOb77yMlZ83JynTlM9ZeJy8KTIlmlxU5DnHnPaPdQ7bzvwn/2&#10;OO5eD5TjuSwOYwLLuVqNAsCDeuqi7U1wLXokLS2LaMBuNLsFE0D69bg3UAbvVcKL3uSCaYC9rkFa&#10;23pTrvBKqwoWAsGoE32DcStwaANyAVIsP7EH54P/AMCO3uc5XP7k5nJzYMk4rx5EnHZuJO/YMOCZ&#10;OFl5ojvzlvvcnJzsGGbk82WcriMyww+7KGSOPIyrrwmVM1cVMZF/r3/nSzfD/MxTLkQ+i19Tatb2&#10;U0RRAsAm5dKvubarUQoG43Eagem4Jom1C5G1qF2C7RRsq7lJVjWpAa6gAN1Gtbmvs0cXJJ2daBDM&#10;GBokW/NV+VDtX8WfxP8ALXlHvDzP5Cd4NwJyaMJxZeE4bkeQy+wPHU3ELzfJvxkXc3Gd98ll83xe&#10;WlScJyROTx8zP9vm5NR4MmXjZLvficvavHhpXweTkxZv62P5Nofk18fVtdjpchgdGsKNxRuBY1oC&#10;Tc7hcEirkAjaOtC7AgXJBq2hsSpY0zNSlSxvawsBelLUWU1tDAbidIzqBeiQSCCxO6tygfnt/ICP&#10;nx+QV3yWVjCz+y0suNl4+/tnj0OX2l33gcblY02EkPdvO9n8Tg90r27lxckMzLykkmWXCQyvxvHy&#10;FOf4TBgEeJycScU75jZmTC2N+N/5n93fCH5g+N/IPaXljx6SaYXokOFJVdRRYbbEL1oXUMbC+gIW&#10;rXoPcv6gw1BJq4oahrAkkG5FbhYi5WzC4B3WJGu2ugcm5Srg0QQLi/8AYq+eHJfDr4F8llR5s0kj&#10;yGSFft/W9XE7xPx2PlYvfPcPcE+Zx/dGPJnpyvPwY3avc/JZY8Cd8T4WN4k5ifM7Z8LcznZ8PY2V&#10;wHF5+NiZ3Jdny5sDclxOFO/IZ+SRJisI/wCrV8wp/P3wWBagCaF3qzXDBaKkN/jWiNPU1b9Tckki&#10;iDR1pd1wTcqKuaWnawtqFuQVNMHSulA3I6m9D9tiFCm5KkDdbRW3Bq/s0fNTL85fNGWWQliS08Yh&#10;pxAJsJMjkT4m+IvkryRyHhL8Xff3O8k34XMXOXwV+HPjeNwuy/wveLePbu/8WXj+Ps/vX8T3dfIY&#10;Xb/47Oc8XS/Irs3L4SHvjt6SDmuMlwctseblONxcfPi5aXlcbOxuT/r5/kb5v4JfPlgQ22rbqChq&#10;LliASmtCzG25SAaWwUXIUtSm9KAF/aLqG3NdSSGvZhSqKUktootuIBoXLKxJKqzaVcgklRZbbQ1e&#10;bfIGB4p8PfKbyPleWfPUyCNN7UVYV2d2R3H3ryHxQ/Hf3HyD/Ff4b9p9i8L274x7cgwuL7U4/i24&#10;3h8fc+AmHGkOQBmcEjty/jvtrPk+Q/wE7C8nYvy0/Fl3b2ZB3t2TN2VzL9ttDB3EpSfKyBmR8RyX&#10;I42T+Lv5QQ/M38fxupGi+pqv6iQKNjRsCtEFgbmgDclgDvAUbV1Wm/bs0dmLmxYANToWU3t0b69S&#10;NKuXokANoSHFMHWreki1fmP8iP41/HHzkxl5dpUI1jXs7trle7+4fh78GcvK4zwR4L4ztDgPGvaO&#10;NgwYvH+8cfjcdl4rgjHWRwhkE3BTGmwNjZHGl4+a4cPB312xhcofyQ/jhw/KmD3p253H4y7n7iyM&#10;TncXLMWNFh5WNAv9T3vrP7j/ABhkqQtlW1iQbto2rDaLEBo9auaWwBvu0AFyVAub23myqoUi7Ek1&#10;ewu1yFJGoa1a0fUI1NBwasASAFINttf2Zu/T2n+M3MIkedo5FwoBlT/jT+E+Rz2T4w8Mcbx3Ednd&#10;s5GNP2nx6/8AXcfhfcDH4mSGsLjQtGCS2Rx0QXJwjJJlcbO9c5jOkHPccGg7x7b++4z8p3wuHIZH&#10;cD5PCw5DR7MXLTHb+mv5a5eGRrMSoNX9O1VJGo20T6vShYDa1gSwDOdCLMxFdWX916KkkKTTMLsV&#10;FA3qwKhlUKL0boBrQAVQAK6ULFTQsa/ta5bJ8Dc8opc18PvBGZ5j8m/GTwynaHF9ndoZAXtbgokf&#10;h8D/AB8OntvhxkqxjgIlAiIVhKkYeZ1xW5yLfNyuEZE5/FXEyvkb43xO7uK+ZfiDmvGXdt3llmj2&#10;H+nXzsOJ57JCCMXo2BspohhRCBSAaUEU201YFQdofazEswJJo2oA2uKIYCwsG2V6QLBTbVfUANpC&#10;kINa2saNqZRa4pUUE7r/ANrvEeb4DcgqwPFDPI34qPjJBxfCeHO1lwYe28JRXD8XI68bx0yvw/HS&#10;+5jYEoLYCWPHCmwjIcnHyXTlMadJubklWaaKKF+fwo5X8rcHh5lflJ8BZHJZncvEycVnI2VKP6fv&#10;b3KDzaCdrWFErQFqsQo3U3trR1OyioVTt3KAaUWI0W5Lag3FjoSNVFgdasQo9IApgLG6sSRS2uA1&#10;jajayhbi4r+zv2d/8h/FxyHHTQL4+4DI7n71+JfYvFdr+PfDvbrTxJ3T2D2xNwflXxNy2XxuRhM2&#10;Bkwy1iSxIFnhVHkO1CrDMkcrl5PuHlGi93uLmu2ePnXK4rkV8occmDm/L/sbE7y7A+SPFTdr+T+L&#10;TDyD/Uh8Qf8AxvwpYop1q7AXJJ0piBQuRYiulFTQNq+m3UAWXaCLmtjW1FLsNdVIIOttum7eoAI1&#10;vegbUepvYEsoIUEC35o/FfGecvgF86/DvafgHy78XeJk5bzb4BxUxu1vkj+QyTwxwnK+WfkJ3tl8&#10;f50+XfZWd4m/Ib8nezeT+LP5RM/l8/tHzH273bx0HMIpm55lh5DuaSBO/wD5P9j+OOL8+/l6xuMk&#10;8l/kl+QfcLdzfLj5Dcjkdt/L35P+Leb+KPzr4T5cdteSe14eawPypeJuP8fecvG2Amf3Z+ATxF27&#10;4I+PoYml0HQW0IN9qiv+QYlb0Nlgdq7rVe4JBAs1EmvcaiVoEAdRYhjZiLmv+N7rtVgCKBNrAg3u&#10;QQbbjX5wu1e9+c+FXm/muR7t7r+Ihm//ACJ8Rdue72t238QvBScx478eeHMDF5XxV4c7xw+9/gB4&#10;M5Osr4Hdo9pDxUknYs3C9wynHh5B8iLv3lDiYnfvYk/fqdvfCLg+dyOwfx5/HHgDyfxb+Pk+NyXx&#10;+8AQxct8JvCnG97978LlRzfm+4ieHzR2vj5fAcl/Wq4XyNzfxvqwFXNAsCSRXSrEBfWXYbNw2hru&#10;dxa42C9yaK67FswBYncpsSATW5TW1SVa9bQ1WA/Q7ipurkC/pVTc1pfyj2FwnlXx181fip3D8YvP&#10;PxR7ayB8kPEfbcR7T7ihk7aTzV89eA8IYOd8xvnryHgvxz+ej5kdo8Z8Y/mf42+V3afefbeLwOT4&#10;555s/Hi7dzDx3lRsySTje3eN47gvk184O0Pjdw/d39i/yRxOVh/k6878J2B4k+XXb/mLA4zk/wDu&#10;Ye7eFXIwfzk9qccvkLxL8dOT715r8afhLg/j18G9dwtYbgxHpuaJtR3gELckhjtDbhtZr1e6A7iG&#10;tQLXvRBKnao+mpBIFWUFVJoi6jQ3BFiQbUDZT1KbQy3UHdX56Pxz8P578K/GngMntn5WfHKAZnF+&#10;SPFfF92dt+YvjzxXi3zVldveGfmL8N+C/D/+Rfn+65vFfxF7D8J+LMf/APuPwV4eyMvjOXh5uGPh&#10;u4cGPuHun5i8k/acPfHwk8Q+cPivk/CD8p/cXIc3xXif4f8Awa8HfEaHmO7PF/Yufx3Gd58FO2D+&#10;YXtNee7m/GX8FOW79ze3+Hg7f4NVW3ptcg+okaqbUp9TWBstEahVLg7mbSigsCbbNbLZdwYaqAaX&#10;1USDVgKWxF2ubgEnbqUN6OhJBAS1C1iNqed+zOU8m+KvP/iU+MPmv8Wc+MduYkn3mP5D8P8AE91J&#10;xnxj7fxZuH8D4/C12L41U5nPmHge2O3eMiHcOK0pwcXinx+U757G4/vniuU+P68JyMfj7vWXHb4o&#10;jmeZ8e+K+L7U4rB4eDFxO/D7Q+WniXK+Rnyr8D9hdteMOxuhLMUO6r3J1rapRlFhZaAYkjQXsUBA&#10;AYtWoABsfQ3+W9ttblB/ZQAKk7a/aOoFrFxb0g9AwIO02sADYA6gEk57FMD8rXwo53xT3j8QO7JO&#10;Q8adn5E8seD2+uTFh9sYOOyduYAkj48YmP3flXzeNaNc7BSJ+FjjiOR2+Vccp2/BOn/xDDkMXbWM&#10;sbcTFFWVLHFXkyNcNfhJ8b28nedPGvI5uR26Lighq7FDvupNiQtXIqwZ9SNVbb6TtYtoLqqlTQO8&#10;khq3UDY62bUgbiTcKyk7lFXDFlY0fVQG4hRewLD0m4FHaXuBUsavXyv+L/bPyN7A+Judldq43jzk&#10;VyI+18lH44IDHiY4grk4fa4/yDyMGJldjZw5DncVXXh8vPx8fO7cyoVrAjwsqGTiIkqfECPm5SxJ&#10;3Jy0m/ypzKpxvxN8XReMfCK8MqtjTmdGe9bgaVbUDavSSdxoa1cCjcVdqsLE+prClINXBH7j6qJ2&#10;glaIYtpRsTQRaGtEGxJtdCosVJNvQraGmJAY2okqq4kYr52+M0+OHzU8F94HPh7Y5ESY2JlPMmM8&#10;Pt8pOfb8qd2jn+//AAwjR9043GZL8B3buwud7S51o+R4nMhRSBIc6Yqef5OKKHuzlzG0GDJ5H8k4&#10;8EOLAFCG0bGw3aKnRje10YkCkYGlAoHTcCo9RteiLOCrBjQBq5uDuo6m1gQoq7EDe1WCkEVqSp0B&#10;pbA2DVsCLYmm3CrBW0pVUV+Ynwp/84+PPxk7txc7A7H7iJPEZsOQmPYpyu9seXl4OI738Y+a+yeQ&#10;7xwfP/Gx9ud7efvHvB8t2d3Dhc/zXErNCPuyY+az544efz/cryHnSQ43wh7LyO6fNLEAEE0WF1tR&#10;JWtCpQWJWwW5JDEqFB3IbqR9SLNpbQlgaG5jc0WND0ktYW0AFlAsptVrV0ohjSh77d1XDGzXFwNQ&#10;pNzQCqe++y+E8j9jeO+ze6vCPmDsHnSB2ryWTHFgcqMiLPz4jH5X8HcDz/MH4ew9xd38X4M8tw9y&#10;cr8duAwx458ZYPaCYy+nJzPbHL54mi5tpIz5C5ZjXwk7IXtjwibiiGoDWwIUGx6gPuYG24WHro7a&#10;UtYEKNuosKZ120P3LYtegt2sSG1oAq20UVcENprYkLXqAFrBmNbiq6XuLDcpuSDemWwu9/ypeKm7&#10;M8l+M+48Z4ey+fHI43/aY8aTdwwyJn8hFlYvb115PJXmMnuzl+Qjx8vj8wRytmHEkkzvdXlJtsHc&#10;2W9o+1c/yN5HwsHD43E9QpfbahVqBLUDur1XuQRbcCKA1bqVTb+8ekBi1FrrYIbljc0bitQfTtB2&#10;1chbkCwvqtW3Aih02stXLE6toUW13ZWomrC99fkX4X4j5BeGPEfNc1wkHi7uRp8bk+RCYvId44Xb&#10;+P5W+cvh3x1gd5/kQ7k7n5rx1+SXuluxeJ/IP3FwXdPhH5l+JvK8HDd3YPNouZJLXcHKiDC717ix&#10;8XD+Cvi/Iypt24gAjU1uJYL6iTYfuDXexFFhtIIrcBTFioJ2mzHqbAgMQBawve2gNgV21Y3C7QdK&#10;T1VY2ZgWJC0QpPSgdgaxdtAAq1aghIYWFyaAO0EBfycfG/lvHvdXhDyrh8ri5HNLyOJ3P2fwvcvF&#10;d1/Gvx322vaPgvxxzRb4s+H8rkO7fjf4w4Xie0Pi12zz3MeJfEXDeHu3RyEMON3v3fHE3iPsDuT5&#10;J+ROI4njeC4zpVvSGIoAmnUUL39NWsGC39RNiWDCvS1MNxsBW5VA3bSRYkKTX0uSFJutlo+okG17&#10;G9mCksAQTYhb2A0NhRJZbEspvQGguEGgsSqm1c/wXDd1cD5q7Exfhn8pvG3e2JzvDcjPOlc3xw5T&#10;Ezu1e5cSSPke7OMPEYXNd1S9jdtY/b0UuXLLXcfMfZ4PlvyUvBxfG7xbwXibxFYijY1/j3ekVcGj&#10;tsARVqZWLEXN1qxarrRI2jY5ZaGgAJBJoqb2Va36EGxIACqCN4KilACo1gl6ZgaNiLLsGh3XBUAM&#10;TRVCykGgQBtJJsG2kAE3/Ndw+Xk/OXwV5y5zs3ke1O58HunE7K7UweSVPFnFZUsHgPtMRcf4W7Ww&#10;V5ft3jIk5XksHFrzL5eXAn757em4rjPG3efY3fHaljc9V9SsoII2jUG96VaX00CDRUCgCQw9Wtrm&#10;j6iQGGthar7R6WN6a4oBNpewci2gNiSWNiGFdKIYmwBBalJrZaioAvcNuajuNdaDGxK1+c/8rPbP&#10;4w/iT+MnzD5I8xZnC+JofI3bXjLn/IPx95bxV5V4PksTie8eKlCd6YbR8j3hg4qd49/4ONB3L5F7&#10;q72y+1vDMHaWJ8ne4sTs3sX8KP5We5Pxo/MztvubgO9O2iDQBvbS+wGhRDEsSQu5aCijdTZjXQEG&#10;lBo3r01beOjbt1XNG1ywAG0VqxIJq96O0AbioKrX1Pre+6rBiQEWwoi4awBO4Kb0Davmz80/BHwA&#10;+Onz8+evmj8kPyd/D9yKch5++PXAZeJg9zeNOI7r4zlfAfdHZuR29355x7YU+Y/LE6z+T/L3OTcd&#10;4v7o72btHxpxXbvD94rJFi/l+8lzeNfizaKHN/AF/YBx/ieMbKgzcYDdQ3UAGq6miAa1s5sxBFCx&#10;FrEAFVLWO7boT+0kkiwq+0b1NbmuCty4BDbm/aCFANrdRclibVoATahuUG9MNC22i1lIIUXAAUV8&#10;5vnR8efx4fH/APKD+Urz1+VTzhF7kh+G/lkeBfkr4ex+O7i4nhOHg5LEm7EWePK7DidH8dxyGLxx&#10;x2NjcT2xjwjlcP7aLyBkRSwf2AvJwXgpfc+9YJt/At+ffuL4E8j273L273n29uvRIRRYBQBVlNX3&#10;KSEUkkhGvoACaAO4NWoH7qvTBgpuReO4AIAZm+guaYKKNlXcGoEChuAYCxvVgaP7eo+toxRDKEjZ&#10;h+Wr+wV8Tfxz9k/Mz51fKX59eVpJTjR4ci7opJMKL8QnmibyV8b+0xGGwMSAQzcaJYlwYt0uEgKY&#10;qrH3DkBB5T5OXjcH82PlLH7v+SK4sMzPhrJUZSA/gG/Oz5D+D/kjjOU4rmuMLC7MGrazBlWupG40&#10;uo0FIRu2qDYkblsQylysgWzUCSLgNvO76E+kkqCoDdToaFwu1xWzbWjUFatAVJJJ3BiDXI52Dw/H&#10;fPf+zZ+O34eN+QD+wF+SL5+4ONBjQT5BmaW3uhcWWdRIs0n4OfMuPjdkeNO5Y+QxOCkhVJQY1lhU&#10;rHANssEZHc008CfKbvjH7c7K+b3fknfXyAjdGVpPdyMjFlhSeV2P4uPzo/Lz8Xef+Nz8vnws/KF2&#10;d6qIJVAFovYDapW7UQKF2oA3Jc0ljR3GhYAb7ksTuFXag1q/5MbUoINiCrEC2gJuehRSTXqsu56+&#10;Svzn+Hfw54j5o/3C/GXaD/L/APK9+QX56sJQFzOUihgaCWVTjQSzRPO+PBC+VHFxW/G/DZ5EyuO7&#10;2+OffuJzXH9tZYyMZSjq2HjbpUxETIKgd+Wgg/JP3wO3vFvk/koee8gJDAs2RjSzpHBEciTbjzGN&#10;mfsXvjvHxv3p+Mn+2T5r8SzfFj5ufEz5u9mXsAbMDdSSKW7kkgsbjRgSA4IIUXcE3uEAU1d7XAJB&#10;AsTTBXrVSoFwDay19QkZPkHyN488R9sfLr+1N+ObwHJ8x/7OH5H/AJPwd0dzZ/dHcb5USxZDZkgz&#10;lLyyR5ORJNGqVOuOqzwQ+1gKrSY07wx/i/8AIGL4/wDmD4f5WTtHnvGfMQctxfHOmRGmOsiyYwU8&#10;tJJjHzL3TFx3H/lp884cXanImSMr9i9RpNjHkI296REZ8FsiSvdIyI82eOvGPlDyL4b78+G39vP5&#10;peIML4JfnV/G3+QJWR0Hq3G1xcEWtdmr1NXpsaJtV62ae4KAYqdWIN7FQNyhRc2G3n+4+3e0OD+X&#10;f9lP8XPxew/lT/bD+fvnKHzh5883/JTuSXLaGPJlObAZJjHj5wgzZDmS5QMLwYUv3GQccvHkxLKP&#10;dL4uCubKmHNHj4fA92cp2TzXxrxPIfkTtnwp3TynFcL2rzP3TxxzbJo2I8kd5cdwcvlvJ7j8k5H5&#10;ru3MDx52Q8UnsSnEjimghWDOiyGljx8WCT7dYIQciNmAaeBI/cht7WPct8Qfzi/k6+EOb8Lv7c/w&#10;v8tYngX5JfH75S9ldACCLpbWiwFDVbu1XO0nWz0BanJY2FyorJmgxoPlB+YT8bXxG7c+WP8Ab18p&#10;8vk/Kn55/MT5pc42dN7UeVLkZL/eSjGWV5sw4gqX7oRyRphywYL5sWS+RImJLi4pSHFz42nmEaRz&#10;I2GwORxypHDnqir+CnkV8r/BzB7Inx4uH5DL4/H4fyBxb4ff/mXD4rDy5+U7mzcHsANxf9jbuqKH&#10;y9NNlmOVoZGWKRRDJA8UQcJ7GNkSyzlmbfNlidMtXMmNEGUtDBJglp2ix/FHmTy14E76+Gf9sL8h&#10;PhiL4c/2Q/xf/LafiuS47nuKsRXqtdQCmg0G0W2NewFC1wBct6v7enzW747b7s4nLxMHkG5BZAks&#10;80WVNKlTfdisiKPLqfJfOhnCQxZCQxywCF0k/wDe5EubHlZWO880U+TPkTZ0UmPm48ryPxI/xjOw&#10;cXIwItvJf1Ve/cDnfFmDxePjw9x8SkT8xhZclY/apkn4vgMXEXueP/r+3fzc+RD5B+dA+22rIiY0&#10;Se5lMXblppZYpyY4oy6yRiZI44Y8AU8sqwyY+QqqYpkOfjxgSO+JiPFFjSr9yvxr+aHy++G3LfD3&#10;+315v7QXwn/ZN/D35nTtjuntjvft1Reh1uWOxqcmtTSn0qFD/wBhHzPyHnf8tGQ06Pjn/wB0kGY6&#10;+1KIHDkwGLHiZciGpoQ0hVIy+RNGc5jLi8N3C/G1HzXDz4jY+YJ8l5Z5sTGkePGlQJDlSiLCjVpP&#10;6w3lnF7L+dsKoychxeLnrP2ljtPi9oR4zrw2MIvkl3K/aPi35d+Q83yd8oBIxkySMpMr3RCWny29&#10;6PPHHlhhR8LK2RJxkEbY8ksCY7nJXCx2WsRY5wsKZbw4u3K2urY2Rj5CZmL90oWLAXhc/Lh4/wDq&#10;gfNvuSLu/QC1wq62WgQFF6ZjtnysXjcfzx5Tg87efcnIjYY2bJmwpJDLIgycShnwvOoLRY2TFEM5&#10;5lPG8rJyOLkYeHIssOKmaeJlRD2/Nmnj87l8CfGn4/NOFGq4WzGvAuOZcfJxopvxr+Wl8B/Ofjs3&#10;HnWKZmcJA5kMcRyZ8cr+WjznD4q+Lg5DL5DLZ/ckWSRhLiEJyEsHHckc/HkgOfymTJ7fJclM3bHt&#10;5MPE4Eebx/H8fjy5SRpxOMMrJcNKcuWJcWNoIYlwci9bAi8+z4mHxsuR/wBN+AfyTjeP/wArB1JO&#10;6iWr3JKtc2IIr8qfmib49/jigh3kwZEkXGKoxcVRi4/uB1WHFV5F2V7U2I+RHLmpwXKf9LzXJbfv&#10;4psOR1iAhlOdiTvAGSbioMkrh42MHYRMiFYkx87IbjMzIwj8EfOz/I34lwSq8BkaV8jJKDluTcp/&#10;Y382ntvwJx+EyLlr70LbRPOxhEmHiosOBDirFkZPH5OTujyOK93HVYgYoY5YZJg+RPhrPNPDFx8O&#10;Q2XxORIYbrnJK2VmviY9cu3IJy8CvMvwo8jR+GflxKNj2FHYasLi4FquTX9pry4/jv8AFR9lNjcn&#10;LyX3kuFE60JUmjELZLpjzCQpIsqphYyYBhlPJYMksuLmf9rFEmJLllYMZ0ixVp/+ujB+7JyocVHX&#10;LhQvHBK8sKg8UThZn9ZDz5keQviDh4ossU0kGbFvi5zHXEx/7HXlaXvL5SPiyQs8OVLJEsGSsWAI&#10;oMzEy2aDIDxupx64/eMCGHZO2HlzJDyBxsbFSH7n7ITwozpJmxrlwBp8KWWYwI7/AG82ZNmcl3Jx&#10;sMpwuEmmhrwr3svkvw7/AMQSTbVQFItXUf3L/L0eJxsEuWiykyYfDNHjtaSWURYuII8b225BYzkQ&#10;wy5DZPHYuTDlZZl4ntmXJyJcqOHLZseBmiyWYyS4qU5wWkx8RsqSd1xQHh9+LAgkxmzGmm/rc/Ia&#10;XxR8+8VlkHsejJxYynlPLj7d7T/JJ5hm8u/OfHEcS5vsTpjss5bHxJaljT24YLooM2R9pHErY8H3&#10;P/XwZ9Zzs0mNj+/U4WMRMMkvBD7uXjQ0JZamWbkp+Iiji5Rlj9zDnx8ZfxH9+r5N/GXtF7gVY19L&#10;oauzV/bb8o53en5PsNcaGTjIhj56YyQ9yGD1y8dI+RO0JfIb3o4hjYs0eRjwwZjRFop5eMz2H2OJ&#10;9xFhS4TPl4sz+0I8KWOnwMiQ5MOQ0RV8WPFSSXKhx5xH8PfMeV8dPkpwmfj8lxi74kyHnFfk08xY&#10;3hj4sSzTdw5ggmmysuCUSY6bpJYMvJlYyZWKIoJWM0M0vsRZcMWHDhY+IrQR4kM3KZ8UfH4ONGZF&#10;Htoc50QZOO02ThrAoyPv0xsPhBDFixxIYcLFTEf+t93lH3X+IRdoK3A3GiQQCL2BP5rPKeb5v/Ld&#10;hN/mWaWbIkbFj7hhKyGJkgkfOnSCSPK5J58xco7zA2Ik2TNyMHvxcDn4c3FySzRRrsWDCxY3yMfG&#10;mx5sXJm+4jiy1cz7YYpMeQwK+CvBSqOb/FP5ii89/AHKsoy8pnT+yv59y+1fjtPn4UbzSpNNlTZE&#10;cmSY7mWbDj5Fg8UcsceXFyLPyCQTYUnHxRhspPdxMdNoLY+QqjKwkwUz5ohL7mBizYvM5MU2FmY+&#10;a7CHtzFkg4bM5DEMkWUrP/Uk8rSd1fC71WW7G+l1FaE9x89i9rdueT+7cnvnypZ8ZeLD5yZ2XnRZ&#10;cEuQGjjfCgGFDHNPjQjGK8csUOEYZYcfkMbIihfLj7ReI8tNhv8AbSHCDjEyM2XKUZKAezAMh05F&#10;HjeSXOhU4kuZkSdvD2+b/qx+bZu8vjHysKxjnORGLB/ZP+QuZ5B+YmJBg4MubjxRLjB5HJnysk5a&#10;ZE+aY48iGPlMnEURuxYY78Pxp9kPFJDBj8wiplSmX3ctnysuUY0SLiZeT9vxayLyMcHL5kcXE4EE&#10;R4zn8jKkycXkeUmzP6j3kz/418xCDYqbe4lrE0CCfy/eZP8A8f8A8YL5p46SZg8PbvJRwjuB3DY0&#10;+aZZJnnl4hHTBiwZ8PDyMIZVSTjDgxZ45cSPHxMRs/Eg4Xlpz7cv/ckwwTLBA2+JciE48uPCzYyb&#10;J55oZMdYpIMeT7+VZf6wHm7K8dfkB5aEGHyxyuNxnb/zm8s5HyD+bWHDPFWLtMoxPZmdRyMrfbiX&#10;GfGy4JIRFE7yKuHDiRzJlYwkxCuXmXmiH2Qd55pcyVOVy8mRYI1Q4+5sMGaDKgmm5Lm+SwYVi+25&#10;bN4ThOUib8Jfm/O8C/ktJZKN0GtttqN6/tyed08Y/jLw8uXHxBkcjLkcZnchlzZ+SHDZsc+NkWzM&#10;nHyGbGny8RItkvKx8fBlLEiiMGSKKHkMRs/A7e57O5ftlzCuacZcuTflvWK7BGdzlNkDJyFhIrjp&#10;Nmbhfdwt8E/OWR8cvlXiZWHy3Dfmw+VPHfGL4XcbmQwY2ZxbZ0edhxBcDCz4IDx0Kzxw5bZGPHG8&#10;2PiRfacfEvs4cWVk4vIRjk5MaOPK49jkRwhc+Rx2/A+dk48sUrY7Y2TjGf7uDFnRuFOVJ3Vlj/te&#10;S7a47GjTGWVJex+9ea7N7o8Xd9cV5R8ZKDVloaVvIP8AcU8rydy/KPMDomAI48gfaYGPBkvNxZcP&#10;kYsaTpJi/wDVxqM7muRwjFChxElwsrDxcrIMeZhRNDeuzuRX73Oyp+MMQhFbA0oZZ4EixIp2d8nL&#10;GUYZkbKEkU7Lg8IcVn/Fh8jF88fjh/s7/JSbvbunE4XK4luSaOVsbAhMObjzKsuIyGDAxpcfBlWP&#10;DmwGViZPflXE+xngeJPaj9mHEGNiYOImfRxVinjfJyMRIsqYwcFkYS8tyk8eJxrphZwROTz+C4vJ&#10;WZcPF46SRPV+CTy2fMP4pQwNXNXFhav7DnmrE8y/l3lyI5aGTl4s8LnIX7rKSHioZVjwJoYy2bPl&#10;yxRouXg5GQZsdmzsdphi4+zBgqbBirPkPC945OLx3KiQRSxZLJEowR7kOLEsONDvll9vksrByFx4&#10;g7CYzZkuN/Xe+bGD2T8a/lf8geb+W/ynjxsHHjeVRgZnC4s2RJxec74+VyKwTR4OKz42UiY+DKMr&#10;FxZfus+PFzGxYuPwcjEOS8XJgrBFOuGz4OQ2XDiSY3HyB8FeW92WDPz87ic7D5GHE4fi35LlZI82&#10;PGy4/vOQ4tDtzP6kvnnL70+Jo67ZKswOdnYPGYfyE8s5vnbzIuTMZoNk4izcpsfLSBaixVhjEE2L&#10;JxmXkRZPCukC4M2HDhM6tg78Niq8jjNjYUfLHlcbKzV4/kczlMSbDy4XxsmFSxCpBgYvGRNjSJFi&#10;ZODiP9tnSST4fJZJwuRORh8Z5A8i9ipwPGcxwsmMpWTG3ZEuZmZmTSS/fmHOixleJMPC3DJEkuIu&#10;VH75iGacqOLIhwQiZfu5nLTZBw4OIeIGZ818SHL5LIhlbGy8mdIeUzIRkZPGwwYHARzRw/ePmZMc&#10;xxuPzeS9yT+pR5Kk7d+bZQV6rW1/Lb5gbwR+M6d3xJcqDLmjxmJwZcri5+QzI+IzWz0KZIiyBjnD&#10;jx5sCP3FzVLxDFnR4RHjY0eFBlPDk/Z8tHnjEGPNh5OAeQhlbLwxEIGGLi8ZjzyjFyo8hFEEmS2M&#10;mY2Lk8lDNg5P3fJZEeflcZwOVMomlnz8TLkjVsSFEwpcLHgxJmlhjiJhzOSz/tsmbMlxo3xnnxZM&#10;LlzkRQwZacckUbnAxIYeOeUceVWPDOTx0UEHIQY0XJZOI2bt25PKcflc0czN5RMVpdy8bMGTk8HK&#10;h5j8AvkkeJfysXLN7RokCv7bHmvI8Z/ixQjPyJ7xCWLLzH5THwsuLIzM3GnaCH2eRxEM+PyE+Wsm&#10;NmZGPkyy4aPj5LZGPHNJDFL7JGRDiHEwMpJWmnxe6kznbi8OffyOTg+9m8li8lnVyaZyLDI8uPHl&#10;5OdWN9px54mN55Fxoc7D4eKLHy8bDIdUXNzMnjuOzZMzKWKLE5KJcWeKMS8niTtitjRYuXmww8fF&#10;zMTZKwwxO0nH8fkRvDiyyRZUTNyvdmBgxcfz8uTJmNmZWRmYw408Xud+NxJ8/J5HkePhlgxOL+54&#10;AZ3H8Ty/KjKw/i35fzfBvyAaRJF+jG9f3LfNmJk+RsjFy8eTInkhmCSJjceg+6z+PXmuM4bKOTiY&#10;gmxeS49YWbFyXjzMWHJy8P2MPj2Qx5QxVWCdHi4jlYslpcXluMkyYcFuOmxBjYMmJPBn5HNcZBNP&#10;jpxmFgCSeKHDbk8/NysjEKw8DJ9ryHH4mfi4MGKcbmMHIyVjly0yJCHxs5OSyW4fOxYWkYS7JJJU&#10;lyYiuHlcpg4+VhcqmHnY/OczmxtB3NDj4PbrZ+HDwuAMqTi8HhuNl2YD582HO/JwyZeD29j5DY0n&#10;LZMz9ycpxuLNxWI2CGhVeOyI1lGKMAQ/i289D5Nfjyu1XLH+xf5rTzv+WWfIVcSONuLrEz5oo+Ib&#10;lZBy2SF4fkuOMU2TkCaHjhhJl42QMqUZfKHLzImycabK5HKw8p8OcrNhpjjGXiszIjzpMTtcxx5/&#10;t5O3GhzpS8GP7mMpyuRil5KSLJT3ZMJ2xlzVm5aHBx48lc3M+1nblkMyZuX7+auPE3IY8kCLHxs+&#10;TLBkQ5WNhRrn8hiYPJnBxpRk48UMLiPKy1lxMeTKzjBg8b9smQjGdsfkOa7lhf7ienTBbleAlwEw&#10;MxpoeH4jKl5PJwJZcZuDeT7jMuJ8ObkuPzP6o/mN+8fgNdLeUfIXC+JvGnkvu/ufvzuaaOWCSJsZ&#10;pUHIz8hkLLk8xjZvLTtj8fyEkv2uOsWNGktbo8xsHleTxsl+XkzuPgJlknkxI0ixsNcqMSclm4OZ&#10;h83Jl4PIY0kfIZWVLxbZc2THhZzNlNPHNHgpuyZ8B0y4cbKwZZc2COGU4ccnGr3PxnFYXJcrHx82&#10;XvyMrD4+ZIMd4sVWwsKWXFMc0M2LPw88PN8dicLDjVKYcmpeK5PBnlxeUnixjgxDmpJ8PPELYXMc&#10;vyHB9s502d/2WamSk/MdqHE5Be4sabMy8SSLGbFyS2ZjhX5nOxWlyAWD/wBSvz1kds/LyyV+W/8A&#10;/wAuOT/1ZP8AQxv2R/63Hfx9n/y8j/G/+5nf+R43+XM/hH/muK/iH/iMX+RP/sfHf/Yua/8Arw/8&#10;Flf7K/8AiMP+D/lyP/1n/wDhMX/V7P8A9V/5k/8AEY//AIjjv9LuH/ynDfx4H/leZ/1vHP8A4bhv&#10;9XP/ANgfxYv+3ifwYP8Au8v+7kv/AC0H/keV/f2H/rD/AMrmf+Mk/jl/83k/7PH/AO9/Wy//ANXv&#10;+P8A/9oACAECAgY/AEco88VadeOdOVMMWz8DLDOfH64kKcuOKTiGl2Kr9+PZiqPHEe/GYnTxwo68&#10;fXATR4jFqNfhw+6mIumOHj24a193t+J4YBetM+PtinEfApHnhzbvlx7vDGse9Y+GWIYjPXAjXFyr&#10;HE/DAz14492GCvHHwxyPhX3OuErk4jjh6Y8OnHLBumM/tHhT9MIc+PdrihLHEeHwwswzx7X21xM4&#10;r+M/b2mEmcALn59Ph88Z4Yupx7sauCmcZe32/rhMg4488ccSYuhnx44cBOJnX5fH3YhzffjPX4cZ&#10;ezETX3cfGOeLc69OM+NMSEPuz492uJ/d9K4OfXjlngjXjjwxIkfLCnE/L64M5OPOlZxkTHP7Zxg8&#10;Xjxwgk6U9/Hg4hKcU6Rz0wTp4a/r5YrKffL4+RidPjliFrxrzyxlLOJcvd54hynPr9/hOImFy+en&#10;J95hYZng8qezBBr8qe/3xphVpnxxpi0KcfR+GmBHjPAIB8+MvDBGrxxpTrhoT58c6YWZPrxxOKWy&#10;PHlp4eeFGnGnXDtOPHDDpj0zx4/L5YiZePtGG6s4ia8cuNMLz4p0+OCCvPpGfHMxpu4zxKe3zr7M&#10;V1px8Pvjrxx7cIZ/r7MZU4+GLvVxp8XGWvlpx4YlSZ9vLx+mFgj38fPzwka59ONdPPEW304+p54y&#10;89ZzI5YSK8ThTN18Kk+zTDSH7vHScUeNOOuBhiKV46cDjbPtz8vIwxljPPjiMsSjHE+XTxjDdueO&#10;PjiA8uMsFKcceOMjL34zPj7PlhHT6/pGKga9OvHxw1Zy8ef68sHX5YrQj7eeISnDx7MNxP3+3FM0&#10;1495Xhw3TJPHv904Zaff48/jiJqe3E/tn28fXCx6uPnheKnv8MVDLieXj+uIXr8zFT1cfWMLObx5&#10;ax0nCxTj4YyYeWhl8/OTliuZrxx7MQ5P092AVz48uf3xnOfHjl54dfhXj34oenxwQRMRxyMPPj9P&#10;1xEqcfXTl4YBtp8+PhgpxxOeJdNfDG0yJ+P09mMzac+M8SB+nHw1xkTX2U+eCcuOPdiA444yxn09&#10;hGfPAhVyzphR6Z1+2flTlgErxPw1pjnx+nsxnkcfLrgWpXj5OBMsvniOfP6cqe3EZPHz4yxU9QR5&#10;4ak/r7zC9PHjn5JgJp0r48Z54hcJHFePtjM44zwSzLw43fu4riTPnz6/TEdM+Phy1rgLj69f088T&#10;Wn15Ylfdg5e3j7Y6xx8cdOOI+uJ5Yba+Ln1418cNPtTE+PXy+/njKbeH7fpj8accPn0wXYZaH2xx&#10;pGA2yn3wsu3NXjzwbs+Pv7MNPP4T9uuOSHP4ce/EsTxHyxIRdPjnxxGIZiOeWLk4/THHuwW3Fdfj&#10;T3Yyj6Rx7MEP0epHLrpgHyry/VxKxHPjP7uCZ4+HGuMiOPthoI8Pg6+7EjU4492HlxX54Bo/TFtu&#10;vH64eXs414cZOUfOMNaZ/PGcUxIS8fD69MNZ9/Lj34UiePflg9+vHDiOPPXDr+uvifDEZ8fP9Mdf&#10;DDc1Xlz1xnPH29njj8Sc/L6Rgll49mKJHGvGuJ6cca4AiOOPYYAtHj346cH6GNWeJnjPEB5+z7uG&#10;efvwYtiM/k8cOKmnw6cjPEXJTl7OOuOOOXDgJfjjjg+OWISHBExr8cQREa8e3Hjpxy0xF1tdfD78&#10;s4wSQfrgnP7aeE4/Hy0wRnx8sAvp4+NcJEP2f18PHBz+2XlXAL044064Wk8Z+56YgKHHv1xSOPvr&#10;j0tPlp4Yaez2cdME5vOumNTj6ZOE6146Jn+mHc149vh0xo/Hj4R1xOs/f2csWyFD28FMek44jzwN&#10;zXGbEcceeCTjXjTE0h493wMZ+qeuhibp844+2EZz+HHuxS3PL44TR18Z+nywU5ceXPrjKCnB4YmS&#10;fnx7iuFWnvxk8/v8owwJxx8MsFaRP6GKpE+VNfKtH5Ya5vtxyXTDautI45Z+fLDlXj60zzw04/T2&#10;Vwwz8/GOMueJH2cez74QhI5ZZyz0cerjjjPAxX7Z/B8cARK5fCcZUjjhx+LxwdcNOMvtgF9Jxx4Y&#10;OfEe+vtdHHpGfjxxli46/PTipgf3fTHqa/f48ZYtTXivlTG3V441zwsUnj74rE8L9v1xk0+vL5eD&#10;iciPrhrnrrXinKTljP5cV9uMqvHu4piYm1/X446ccRrnphrBx9JxEwfDl7MUKPHHngmHDOvjx8pz&#10;x+VaHHHTABl9cIkR8MIca+euXXAGfwOPjglJTj24FYZ+XL3fbHHHX28sRPHHsnCaa/XzXEAxxp4f&#10;DFSvHywDlPGXSfPEPHDTEmk8ffABF1Z+n3+mPxYifPl7cJGBmXjLj3Ya4g4+jnjLjn4fPFMuPlip&#10;mznSlaeMYUin292WAHU4459MTq4fHrx98Opxx54iR4p8vLF1xCT7teOvjgLT6xlwffAMpVfjHxet&#10;MQweWfHGmCDPjj3YJace7VwLG338eGKcHGnLDtK9fmeH10xQ4k48MR+39OPbiZJ5ccRiGOvGnXGc&#10;w54dxX48VjFUmunHjX5Yzh9/GeK8UwQel4y6c8dT44rQj2VwwU6cuvz+rhJjj48sR1jy4z88ep9v&#10;PL74SWY/Tjxwa8ZV49+LYPp1488V+Hy4+OPx09/Hzx+XE42sy+eVPnOGkn144jCHFXj24jd48cVr&#10;if3J8OPliTKOPphVmeD254mKxX6YtudXj3YkyfZ14zwuj+nHnjT3+3Lgxz418fdlj8Uky4/SuBWs&#10;8V8vHDz9mnzfdjrpx8vvi0j9eOeAnj7csUCMXCkmeEplDp8OXz6YQJp58fDDWnHB5YQurHHy8M8J&#10;Ffd0+3g46ex4j2Y8OPfgeXGfDlgYI4ONMSEMfGvB88UqdfP9cIfjiY9/EV4jCnT3xT9POmCFy4/X&#10;Cjx58pwrM5fb74q5efj7dMVJ1r8uOuBn3Ry+FXzwykHv0njnibVk+Mff34LZ+vTCRHw8OOuIcp4j&#10;4Ykn2/DD6aP046Z4PDivxMe7zjg64XXj4fCmGlRePvzxE8Vr8g1phcuetMSfXjljrx8ffnhjLXj2&#10;YRmePlX3Vw7Qmcj38dMWluMvhy0fd4YoxTinHuwG2J+HFMcU8fh78sS5uInlhjPPg664/Iz44yxE&#10;8+OvywEy54hK8uOfEYhq8V+Pjnih6cCnq5+Ovw9+C2OPPzxAkcceDiM6e3ivhiRrPyr9XG5Zjx8s&#10;E5Tx9PZywDlx9/HCCzo6YrpijTx4+2uWKHxy4ywbQOOfx8cFNeFOWJuKfbClDlxl09uKLPH14MCC&#10;R98tfHDbL9o99MXX33Bb114jTNyxcNjSa00omk1fnlXFs7tstc2C6ihohc6RHLHbu7Xbm25NqoSK&#10;+qMybUS3MyaQ4B7V1ajJUmumST6mCTJJcLCI+PImh0fOHLH8nbvtuEmjMePsfHElSPb5nTHTjTw+&#10;LgeuHmceeKtNfHP4e/xwyG74YYSI4930xb6qcfDLCbeHTHqYTj6YCNOHrgh1+P1nE9cuOM+mEEn3&#10;8c8Uox9OD74gKfLinhi0GePb49cLpx9fjgg14/XD5eXTjpyxlXX6+OeKz76cfLBy4488FKT4+/jl&#10;zxp78p+GB5Rw69cU8K+GF0yn6/L24ti528fPB10+XTTH5cce/Edffpx9sZ1/Qj2ezScG27j9cQn0&#10;04cNfVxT44K0acfL9cdePlg7a+n2e/5aRipXh+36YCa8fD6YqxXxeP0xtuKccdcuWLbeXHB54Xjj&#10;6Yi5JcvfX5Ypl8K5fDH8n9ju222DEsRx78dy3+p2xgXc1pQ/FoNZJrQpWl9/d7t2dLh989GGlIyp&#10;htusf4y7LkUKaba8oW7liO0t1yOR5qf6/j6qNboiTG3uWIRmBO2bvUkxAba01j9pi6/s92KTKMXg&#10;bdsMFYInJ9WpFjaUWsosxJ6ecbZ0zjKr3u2ozBWBmlCkZS6zLGeLbO7HqKUio7Wk5Tl/kQkzi6Kw&#10;/Yj2UcnShOA45fRjAtvp4+2Dd+OvTn4zXCU448MFNeJwRn4xxOuELiM/fn5/fRwY/Kk58p44pgTP&#10;ieMsZA8fT4YlNPbxy64ljzKdOKYpnxPD88MtePv1wk8dPryMWxl95PKcVacRHHLngxNYnw658a4i&#10;KZ8PzxKer9f192InSPLPAoPtxBaePhT3V9+Gco+kefLxx10488FxbTP9cQunBGFWnvrwYKZL5cfL&#10;Blxx5468VMQzTwp+uWNxXx8+HpMaYrEcvd9fZywWufu4zhwhIfHgpjMrx9fKcKQ9OnHvxVr8IxSe&#10;Pg9dKYefHBiLTB2+3Y3d2NPGCfetFgac77/79+6waW0AhSASEUza51qYsELVuJiBZZPLKc1k5sfx&#10;i7pmswZTLSLaIaq20lxZc3KRkKO219UcxkrmsuWdtn8lx2yQ0YirB+62kDptXpcXJbJLXx1iKquk&#10;eBWG6btZc3ITM/E2lJVmKYVKyZxMs158ro16Y3N1SshAUiplEHxri7ubaRrNMwVpTMpnrSuO12/5&#10;LdoGQPKVpWg063ZNE7ey47tKOu4ET2zHyJw2trE1NeNPJnG0hu+3BiJ46ccsRBI+/jLFM448cErO&#10;dfb7efnghz48/tiTn0Y+vHLFQ25UZ8vh7Jw193v+/wA8CkvwpWOJw6Tz+eIKKfJ+2I569fD54GHj&#10;I+OEkpx9+mNK8fXBdEnjxn7sBDOX0+VdMPPisY3Zj7eJ+M419unPimmNJ+lZ+dcenjpTBTPj7e/D&#10;dr7+K4ESPpiKz8/lngArxn4YRo8e/FZjj348vvx+mHkcuOM8HLj2mJhz9888LC048uNcC9a+6nGj&#10;yw+njrxrhygfvhY1zjly4ywIkHH2w3LwV+s+Jyw9nss96JpWKxLyl8+mLu7dbcDHqM65xqzDHQOu&#10;Lht9OqkuVfaRTQ1Uwlu22JzWSudNNJYihSKBfaxMOSMSyCilqSzTlNJvmyfUBLCNaOQBuluk9KpJ&#10;tSbraIFzMZVtIKVG6W38n0rRx3Lu5Yb7g0o1mvlEaQdGU9MnNiI5U8EcrtzKOTf3U/kGZNKhLGfL&#10;qimRjbY+rKmUVyzrUCOkxLjuW7bpQUSPyNDKKVjK2M8byjZ781pB/sMHqjmBi263tgk+QnIyZlkZ&#10;kbX8jFtndv8A+qgLnbGrztZz0qpUw0pTj2fbA6fpw+7AazrxzjzxRljz4nBdJgmJ448zBTPg/XmY&#10;LfZ09mv064manFcBGkHGumGGfpwvBhtXjpgOOOnnri26acfp78bQoPy44cRurx8PpGA0nwniMVI4&#10;r8c+uM+ONMNDLj3YzpHv/XT54gMJur0edB4+WMvpPHuwak/Dr44Iq9euj0whlwR8sZccQYiI4+R7&#10;sK21493PDEZez9Z+Diub8cNY4oYOfLj4+WIGnLjXljx+Wn0emAOPniR6c/b8+h7eTERpxxrhmOM8&#10;X/1uw1D1XGhyGnqh50zqwYvC5/iGcgf/AC1mUeTE6uDdbEzQyYfOp6RJ9T4uEtfUsBCak1c7Wr5D&#10;zw3fy3WxadJgGp/lW5ZpOkxi6+61u3TSjrMzNEF3f6x0x2rbu7NiZAfkCZ3QE2+wEX0OPUbrwtJJ&#10;hIyikDb6jUuLeeN1m6YaV9RNyacmhVkEyx/HH/XypUS2Q6lJMphXPFbSIFYoah05+bOa4t2kdvVo&#10;URGF1ikpFIKuLjbFu6oAUeXyioZ0pjddcN76nrNFIqc9KS64stgpU5DmlPMyrchpOH9vbbZTMloV&#10;0PTNOgnqMXWXxtLgzqUWI0KZ/tgrCArdHhzxEdOPNz54qP3wtsFyx8/fw4TX9MQ/jX68TzjFHTLj&#10;5YJz458Hswyx8ePpjNniPdOEiA4MNpPh8fjn48sSBJz44JnEjTTw4rgk4p84wI1Tz45R44yg+XGm&#10;HKOP06UwvPT404nGTxr8vHH40+9ePDALSsvHGeJclyxSs8Zce7AP5cH2wMScV+HngIZ448fDFSnH&#10;HTFuZxwYEt40n4YIDdhhl448cIRxr88Z8PRr15YF+PLjLAteKe7TF0zlx08MNHpXjI+GPQLelOnO&#10;7wMtaoYLGqeraTDc1W5zZuu3eMjRo2X3F185ZFYMynNTTyw23gEEPPzylzOfjMXW2E3NzrWYkl6w&#10;5QwqaY22924eYVKT6jWV9MZ3eOL+7ej3y2MqBazmOd0QASrGdTuIJkm5FuurE6TdCIQW2u6ZUwFp&#10;QyZSsq27s6+yWRSmFvKbfFJGZ6ucMVurpib+3lLMtRp4TS2LXnborgG8b5ujSsRDHLTxhrGLQuLb&#10;cv8A4mKSeHtAqMvpH0nqZ92swSkLHjgi7bFZpUuMoKsZZ6Jo43jFYOhWvsmujDniQFbakxBRpdNQ&#10;fShUh6I9z12959MtIWS6uVfyyiGNYxN1sRIGf4wMdBadI54QF44cAxHGfsxn18TDtZY+vw0wUz4r&#10;8fExVl4++FB6ThZIM/lPz88EqvLXOMS8q/f44VTF3q0OPjTGnH3xBlNfrPHLFSny5efyDEszxlx8&#10;cAEHHur7sVZ68cUx+THgcZ+WKTxxniFp85xJbUnj2e6MS204njyw6vhxBj8aPL54yry458/pOMqG&#10;vt4Tpio8R88SNT4YaZHL2cc8TkcTieOI4nD0pxxp1xtiPhxpjOZnynj44Z5TnicunHGmO53RUlCW&#10;Bh2u10FCuulQx6CCOWkVocv2nSlcNlq2hVprlrA+3piyyx9LVGs5fcpVWDJxtfTeQQ0KKovQoC0p&#10;yxdf3LkvGAoSsVpDFChlEubi3t29he+Kgr/jl1bKbJmu1EmvdsvtCl1qttIui1NJmJ3FVbSQVx3e&#10;5f3FtBLUqXOZtyFEBmMmKrAdu27dSWVKztoxVDNy6T6TaO1GdawMxTIhLqV5xi6sFaE0jMaTM66z&#10;Xr3brmAWtIZrlpyM2cq5DbddXKsy2p1NsyC/+X7cD3LXbQSKaLrWs+O2Wri1Ll7qL6WU6aLWWNNp&#10;GNxcbUGrVWDNzW0LpkrNzBM27J2ZJ6nOINqZ8mfTC0tXHa7UXHaEkzYyyYaRDOlB5F1a8fDTTLng&#10;r6vjX74EkjERXLg9qYjdR6Z5uGIDVy8vhirSOPjXEvDxlg44j3sRiLXP608+fTxxM0446+WGrxy8&#10;faVwPBxlhFmfv9Z8sVy+PHPqYA49vHlhmAOWCTikfp9MRBn98EOfL4YSAPhxxnhgY9vHjj0kcZYy&#10;py44zx6Wvj7fthSnHHX24pM6+B9sFPTx+vOvTHT2eP1xCzz5acTrir58e/rTHO7T48ezDWDF1Mvp&#10;xl9cZGWbiAzf1/TD2u2DdcSywBlV5qxaJ6kiRcW2ZW21Kt3KgaUXPVNSs2QlYNJmWXr7VilMZRA8&#10;oMqp1JjVjlTFt2+GjFHKadaufJec4bm7dJbInWqaV1eXpxY33sxuF6VTmGe7rKUzuLb3atYc8kTX&#10;aqZrVokBi713PqumKWzW2k8sgDaBLTFv89JlJzrntNKmcSrBNcXSx6eeetXnK1TSTB3bdr2ytPdM&#10;6ISPIcow3fxttl0RPJNVnSnJ6ODt7TduLdrEVebObOVCEehbc7BtraskzdKGVEJlrbMA0xcIrcQG&#10;pqpNIuWJ05UMWnd7bvbpEmiTcNM7oth8CSrG6620uuGBnPO0XIbpZo5xi1neViKZXMomoBTWlaOL&#10;FXclxnRaLkya7kggMkTELk0nPXzzodI64AOPvl54Hlz18facTiWYnj64BM368dcfjXjTjlinxpx8&#10;MXAk8e7Fba8cdKuDNfZhkiv6Yp+Xz6YDWPhx7K4IYrx7fpjcleXl8qYZa6+/jw8sR+1145fMwl1U&#10;I+HHOuMtePrOflibrc/lz8+KYAmcvrH30jEMR7sJWOPni4Mor5092mPVlx55Ymke7jXEpD7+cca+&#10;OBKU+eJa9OtY93wxnX3T9HPFQX28fWMQZY0ma8ePLFAmM8ep4+2N2n6cVw9zdrBdRLW0RCaMpdbM&#10;sbZotuC62tsteeuTV84IGamC+5ZPY5fDRa1khwx24UZ5zMJHOJmKRlkYm293UagfCkxQ0c8X39zu&#10;Aa8ySpX/AGATwzUxu7dlqtbVaQW6wwqFE/xZKwXd67t2KtLVyigr06VNhdd1tuu7VtTIG5chgqls&#10;XbpzqZ1nt94Lr+9tuoH4pnczl/iMMBuQBcXf9fa7ZOYRMwTPQ3UTOsDMFzaIFbIYoOtazQim1SkG&#10;L/8Asf5EU0t0doPpojYRDNK54tbbbbb4oXLRWYKvqFupWojmD3P57VtbcpgyuMnJYYyNsS1cdq3M&#10;kj/iBcTM5+ohMrWa0xdZtbt4GcUWos5oIxUJqrT+SpbabVidGGHUJ6LdWbiMR3KW5PMilJdBF0JC&#10;HN7d1tu022+NURt9kss2spO6MdxhBtF5ucXK5FW3U/GYzw09uJRj28cGIMqfb6+zHT58VxKEv14j&#10;nE4GjxT2e3FQmc+OnFMbZ5/L3/bBy/WfZ9sTPv5/WnnngUrE4ltlyPrhzH414MTCnDx7cRLXjPSp&#10;gpDHz+tfKuBFj9dOOuM+nFcS6cHhiD3TxyxUY4rjP9P19uJlYff9J+uObx+nBhz+fHhyrjc1OK+X&#10;yxV9XGXHji08MuM32zjkc/L6Vpz6Yh41+dMM3HT4NfZ7YywXPL40+2IpXjhxM+72+39MXXWjO1Y8&#10;D2HX24d3pszbQAlBy5TAOTShucerXxepXyXrMNDHcsGfVQctSmsMzE5TzpIAXWjnGmTGeqZQAzXH&#10;qqOVo0kgF1KsV/IrC4Z78di25o/irEA6LbJDSC1qs4sO5bcdqy2Cxit8TIEUoq5NCjcuLzcfyWjk&#10;zP5Z3ayWg8ylcd663dCyAROXqrKK7QPxgbijQlrLDQXx0y9NulHOGe3Zt3XWxDO03bUAmBrA3ZeQ&#10;y6DbEWpS2SWGskxNGIbs1xt9RfRnkSuTm5S5l0S/li9uAalQUDMt5IlWso3FLjFvZv7jcRELPqLY&#10;IWXYUjntoxTF/Z7tr/LtbgYViaXNNpFsOc3TJWcDYL29xMUi42M7dYh2rm1ztuMXD2y8zCZTMqeD&#10;QmLRn/FwereqhAVBz5TLE0LbCJywWdtYylJYjLqwZ0/Lni2+3fJEA81a/wDxAmasGWDuUW4JiSsV&#10;ia0ZJ6Ux4ceX2cNHijjlTlxTL2uImnhi1cJHpnXzxGd0fQwS+qnlxRxE6ccffEbuM35mJWs4F5cR&#10;hqZ/r748q4rnSfLjLL44X9qziaxH6zx0xE6e7P2+7FYnjg+2BCEnifhijPBi0jL6ccOKVMuPl8cI&#10;NDX5Pu/WcUfq0xRrPs4MMPHXEnt44r0wHXy408cZ4yrxlxywVr4e7x58sXUY16fr9MZzn+vT54vt&#10;YlMpjOJhP8ZnwIUFR7kLNJjmx0eac55ZJbcRM9fLXLKasvOMW1m4MqT5cp0eXTF11vaG6A2s+nKo&#10;DMEUK+g1nHeC+IuptmFtbZmsflfTKrt0nBbeM5BIySktuS1gSv5Tpjt39wtdtxWYjO6k5ym5POoY&#10;sttsQAur06ZClsQSA2zGpbcjfbbBFIiSOe2M1abi0KyJ25O1NR/+Uf8AVKKREAepreifx7YpObKR&#10;rl+UZENcXWdz8eRK5B6s5zj9usis4sbrrS+wZlFbZohWqDuGgLbnM2WXf16CUT8pKu0YifTWjcIx&#10;BNt9l5FtIhiCdpMTCiX0iJtCMr7u1cbdyjzWuld18Z5QEE2w7b73+JbDMohn1PVNtJ5SJNnetygi&#10;I3W0asHqDbHlqs4Szt01LTIJtIToC6pGsuN6erbEE6Zq884aVW5mpi8u2l9tWq5QZaoy8khxsut9&#10;NqlOTWerX3c8M8e3EueIZnpivDl9fHDPP9JPH54pK8+P0xQ1+Hv64zr7uIxdA7vbx8064Kav69J+&#10;2BTj5/TCOXvw4rT38cTjLj6ca4YZrx1x+R9+PLphm5xAxHXRflPxwGnHw+2uMkI/T6/rio58cfbE&#10;rrjKvFPCTDObnxxlidI4j25fTDpxDiuUe79fli7a0Mvlx0x6cuK+7zMI5fpiuuXGrzw8+P1x6fxb&#10;mamTalVE18OdUxbZCZ0aXUqHgVTlN2uLro3XQNDOvqqVIzbsnyMXL+PkAa15RlGeU5Yf6n9fum22&#10;7PMIQtrmixlnXRjEqJewbsiRhZZijeSwIt02spWO5dQi4ga7oyIqo0t/GKTgbz/od0RRTMiNAI5+&#10;naMjhO3cgVeWixNd0W2k+E5V9Vyl1srnqLA03NE5MkwuC2SxzJrMpVPOtaPli7bU55RRYEiGsa1V&#10;0MNIStKeMdY3r4jFMLeQhMNpbddkUQ2xNf8AiLnGHtN267MpGcvIK3XbqSKFCcbx23y5MttGK6xC&#10;rlykK2v8K22M2q0tjOpnboUSimLr1pbnFEzhaJtRymGr4drs333DBtrStQ50zlSbYtqOLF7lU9Ml&#10;ZY1MouC6icug7rbphKVp16tP/hemC+GCq1MpyM5pTpI5Ti63atsyOnUiJ0gnS3Ew1049lMbqxHHl&#10;75xnVqfLHOnHniBeOJwoUivHlihzjjiMZU4r8fLGVHj24pmvHtrhDOacce6MNOPtg3GvHGmIpPWn&#10;HyHpjX51+OlMTdmHnx+mMjjXw92FXI4p7A8HngNPnr55e/EpU4+WIijx9PdzoTOGbofvi5iB049h&#10;in6P61645ZfT3fTASffz88DPGmFcq8ecfTJx6SWV9uIkwrMfDj4Th9VOPhg7iogzDpGnhEvSaJQK&#10;uwy8K1PkufuxuzHWXLUpDCZjl1cXWdu1uuEbkYkabZmkROhLazXF1vdbZ09X4wXFtIIt3WrCL0/c&#10;X9uC664gVHrbuoUfVdupAhtTIO4g20PHJCkoknTOkLi1uZtuZSrlulLmHXYGW31FZm5ubr74IHOs&#10;e8Ac6XBM7kxancnukpnmZXS6/tMyrNvJtuuQdAyM/Ill5PTG1P8AtkKkH7rpaNHOhM3Do4urdnSX&#10;XStBoe1ppgutlUfIJCJmAKawW2zhuSlpzTPLblWEhiIebi+2+ybLbS3QKykzDcaBSqLNZ3yqdyAu&#10;j8IW2dAJz8akGLe3de30NsMf5WlrE0CBn9pbGaY/kEu7YibZgzQVplNgsgKf44tQGy9YhE3Ut3AU&#10;hqEOsZoo2WxeABOs1hq5rNaTpWW4/CfNiLpjOM6zl4Y/ssrdSc6Va+YQ5QjBWnkfTy+zhDP7fT3u&#10;KkHnxnhpxx8tcZ1+ThyTAW8+OPDE/fx4+uJPdxxPXA/u9lfhw8sUpSn041xE65fPz5YDXPER6eOP&#10;PFtuvHHlgnP9OIzx+fHLPPTElOKfXERTg+GJMhPLp+uNu2vj8+M8HHBHujB4cceGDileOrgTjjTn&#10;rjlOJWr+keK/LA5vHmv0wTzMuOtfpOIK8VxlXjjzxR4j3nXXG7J60wXWJuLgJZomhEKoEPOla4Lr&#10;j02g51XSIoI9ajg3DJV1YJy8ZCHl44v7Pbu9CDtibi5DaMQifiTJuFaQYv39ruFwypkTDRiZIJum&#10;GLrSK47nZ/8At22wAZIWWNrOTbJzEWIJkutsJVCjUpUK0aMZMqUMW2bbt1pt9QDNaLnbkly6FM8W&#10;N1jb25G2hLRDVM4E5POMdz+Na1XW05hlSP8A4k5rg7W2t3NIp8pYrOUa47l1oFqeK0kmhpJFMpyx&#10;vljYzKVAK+SjAzDOhBZuKtwUaxWv+wTbJnQrLge5epq+ZVc6UpncACQxalyDBRrmIr+2k7oVukII&#10;MPcvIsW7dFApL6ax7fxYzcdy2wtvbbWXVEbdXOLjq1MrpEQsbD8SQSGQWTOG1GCFyK2W3Da0gmEr&#10;aAwwruiYmaxRxdb3LE7nqzyM5AMmqSc65GLPRtu/10fURdoRM6GXXHfagkwOVcq+Mf8AiQ+pxKgf&#10;YeNMM0pxHswo/ri21SXjj2csTMxx8MsEZZeBPtxE1jj78sTPGnn8sAROXhjPPj2ffEJWPr8nEDR4&#10;j74ljjiMbuU8fPplgTl9pxGmMyZ58aYnWv0xEcca4F049vywb8uPdxXG25cq6HX2/DETr944+mLl&#10;dM/jxznChL09n6dfDEBrx8XjLcIXdNOKPniLc49nP4Y82vHEVxlX2Z/P4MYbiHl11ifPER+nHtwB&#10;78/Lx4zxet5ZaR1J6cqTzaZYe327huKM8mPlMMZdcdy6221g2w88iU1jXRR0MG6brrqkJKTN2TS6&#10;FLWciUxbdY1PUp6s7nc7ea3VtytuU1cFl1g6ZyEhttoxVIbq1N37nFv8jYEAqtCCDkkwBNPU0CMB&#10;cT3q2rMjLkCNa552pEw4ttsbrroRljmEaUYjnQekClq6PpXPdzNWCCnTFgWTYQAZjoZwQuYxITK4&#10;CxvLYEqWubpWNEXli7a+mjoyVjyBK0hppi1BubSRyE/Hc5Vr7ec4d5JaMct05SxMINrRzNWbpsLv&#10;67HVI6DEspLq2+OBbt1gWqzBR1KSboechdyizt3loVGkQ5IZr+MFvIIaM39rt3XNl1vJuUSgmRUi&#10;dEqQ47bZVbprRT1UqI6gzldB+Lh7t4BM0a6NKFELQDTKtq4u29u5l2gVldWfNOi6pi7uWnqWC6ZE&#10;t9MATU9U1oya4Zpd8548MAZdMCkAe/BTP3frhdOJ9mD49X5TiYAOPv1xQjiJr+rh654kKce7AjTj&#10;j24oycfpginXnhIp7uvt+UYYy44emGYnjPnxrjJ4OKYJ6Y8fHjP44TT5frxTFf08+eeGF08KfLX2&#10;64yHjjxxzn2YIaznx7cV40xutgHhflh3fHjjnlhJI149+ImvXxxtc9I4pGM6xx8p8MDblOO53Gx3&#10;LaWxnO4ymhORPnTF3evguLnyGDbX/Ekda85MX327m4ygtoANa5Ua1uLRdK2WaghUlYaKUIN0I12s&#10;nO7uNg9j9sQb5/cKHpRUKZEyS4/it7NsWlGkWzC51p6WUmLaRtjHb7bbvt3MDGYITzLoUfBKrBbb&#10;c2WuUDDIo3LNIW6cndaKQSDD27ZaqrSrbESDprcXZY7PcLjbfORIKvpRj1RJGtK1jF8Nn8V1Kxo2&#10;j8ZPbNXF9pcpEvKlII11jWZzjDbZAik5DLNeSoM0C3Ori3tPbt3t2kqSO1jNGFpMnqDLG7t2XW9q&#10;GS6GKEXNHSFiG2iSuO3ZutXIuQ9U5Vt0tgin4W3KNMW2/wAcF1pRtKj/ACWbb5aCWlwlS1uDXF1l&#10;3bLrkiSsFKxo3AnOIio4e1ubUJIJzIuVgzhmJPVDUnF1Lbe125jIyroZSxa6IKTA3d664bZmCZ9X&#10;QOe4K6IBrfeBJbUlyaJGS3SHkRli/tG4usuXKBMpDwBeY2uuGA1wVn6xxHTFWjx9a+GFiZPD36Yq&#10;ZnHGmKvWvs9+eKlJ5fXGk9fj98V+nGuFuP0lpxl4YSsPHHXArNME0eP08sE58fpirn0448MVOOnu&#10;4jGZE8niJrzjBrn98Sefs4jxxLnxHsywyemeIwtqS8ZfH64DThxtrHHHBiWh7a6ceOKBlry6+HFM&#10;Dx5dcahxpj8f1xDdX7/XFM/tx4YQyzzw7k4+LXFjZuW28YCXkU5ylWgSo47MWv8AGiJyakxruVtE&#10;zWTH9vt3rFypEE0fTOVc3nUIjDaduLLroUYms0Gp6dX0wtYMFv8A91FhEBDbmbUXSkDWRVAvMG+y&#10;5yc7pYi7crmWbrZGrY1mDEXMW0JltaQZ6H42kVYt5OH/APen+O0n0rA1utF5Km6DKLcjBe3Wg2gl&#10;d1YtWtDMYzSjVnHcss7jcbkF/G8GSboGl34sosNZcNt9wXZRMwFc2IFbpKtYK2kg2XBeMRT0pETn&#10;EPpSlC5zI3dvuxdermg6UOdPKLlygsu3u27NNM1tbn1COZSsaRa393sXtzE0i1uk0HRm2JDc3ZTG&#10;LZuAXanOIJzmru8W62YBx3G6y++24bbluaJG5uaS3eqp+Tyx27exdfsCs3PMy886yFdVwNveuv7V&#10;t0Xbo6LLRGhH7Qi2qLjaDutLmc9XMXNyTrESOLrzu7kv2yFRzoBFxdz5KzSMby03UGa2kmcdHUzC&#10;DPH929sP41CZzpujptlPrXEz6QOPbjapHEvl9jFIjTEtvy/RxUOP09+Ia8fL64n9v248PLCFtHz4&#10;Pnhp6j5198z7PDBHH3xTiHj44226cewnzjrjmYiU8uNc8RFeNfZ8MNy14z8InrjJ/L58GOnBXDmM&#10;/HjwnBlPH64XMeXHv1l5YpPhxzcFZSOPrhaxxl4cGMn9eJ9+CXh49mPV7qace3nhXLy4ife4kI4+&#10;/j8MGlOHCEFpxT4+7EGtXj3YacUx3O0vpvG2mdT6w8sXl1s3WJKM0kBQClqZVrUoDi/tdq6pbdLB&#10;ctxGtE9VejN2phG1lg0LiWU/+L0xDBAYst7dl7S620gyItpWQi0BzQq1tQ/sK/xo9YC6bbSq+rNd&#10;Jrybf7V3a2/1Er61FarWtrBcyUJsjTHbv/q9zu+ozUZDOeTckxzHlC9q67dcW0DNFlqRS2bqtSK0&#10;TBdfuu7DcAAyTN0ltpH8ZLF00uE1tx/Jcr2/SzXPd6ZckWtrUpbMEY7s3Pbtuu0u0BNu6sKQugjd&#10;rhbFCTPKTJuioxkZaol1uHvX2em209OQ3RINzRbWJk3DsblcrNveAbqIaRthOlImTUcsd3Z/d/66&#10;Fsk1VEnU2raFKMs4be/ut7TdS6BDPKJguzNYJ5zZs7x/JeR6ijJU3Cy+qeWZRDFS+7tzalJrAUnN&#10;0CfxJ54bluO87ruiCOv7Qocku5uP7Hrts/s/yE0g9UwwLQ2zHQcrqSWv8m5ItlZSC2cs6BURTJYs&#10;sKT6nSW5WXxlrqaYlop8dXjLPAzV44nGnl9Oaezywsa8eGJBmPPr9+pGEmKRl7OPnjKTr04nHKuv&#10;x89dcFc/by+WGMzj74EHjjwcdI/XLy+GIfx09vx40xBcfHiunPGmKR1xFcp1ziY+eAbuWvmYltly&#10;4+MaY/2rHHDjLXPw4+OLqTxlxrODn7eOWKFfnX7Yzlrx7PbOJmmJmvHPjzxWH3VwHPj5Yjjp9OmM&#10;+Pnh5+z2+VOueCbmeX1xkRxx+mH+1bs32xKqZkWyDn1aE1iXC9u5LS26C3No0qErVZYaE0oXdv8A&#10;Jbi15qNv5V/G5TaQty1gHBdM3N0elY3VmrnE0AiENadq57gd+3Q/IGGNyADEXTk0dMXf1ex3Nt4I&#10;DEMxS2WIlJcrqXGuH+t27xd2+RS4IreaT+NpGVzJG5xd2v5h7trMwt25YilZuutLbwgiQoYvvNxb&#10;tfGYpfA1gzyFMpMdnf2W0hzc7fSzULW626oBlCMY/jvu2hGsRnVUrEVckrGC6/13LuIoWmSsVg/O&#10;tdxdSIx27fUXT+Mc1Zz1aUlrrnh7tl1l3fgUUdpDbBlB8Z9NYjtf1v6HZL+zfeZQQardmbZE6XSM&#10;MY/+17ncXdaG0fU3Wlg1j0y3DnPqIi1ui3sn9W2bjO6lSSmW7cpabQqVfUGH+XtpaiugtN3UIFy3&#10;aNTbi1ulmszG24rEzO1iEP8AGFmmO527crry5lrFxNs0yXdsZyuuHrF9t1rFY/xou4/aG7IiIDRw&#10;sU18VxczHXjTCU4zT4Ht1wah1y+ri6tOOOfPE+znxz64EKcRjOhx8vdhp8+Pp0cdfsZ8a1zxTQ9l&#10;f04cSLHu9+CGnvelKYeOK4zp9OPjiJ1+PD7cEpxWpriJZnmcZYDrx7MZUzNK4rl7OUmM04z+DiOK&#10;cfDEBrgjKNfbiSfnxXzxn6jjjwxV+3txMxr51wV88+PliP2/PEGVMPFcIlNYw8uE49uO52Dufnbn&#10;GUjNWfdWjzx/Y/qjNo03TDFQpW2Lhn9su5IXG3tLcXEFqNqLExE8q61NVi666/0VoNs0m5j/ABuf&#10;U8tqVXFZLmgzz5w13UVVlCD1MNu05equbUgZ9QRM+hFJXBfcbrUkuCEYNqc/9g1uGuLAtLe6JDn6&#10;T1DPMq3GiMZuLbpi45U0bkLSlTajlFIqSxavctav5RcFJmLasN20gHW21xbfcwXeppKboymazXW2&#10;fTQZxdfdu2OUZwCVHX8iKyi53DhL4B9INpdQAWjnai3RETljs9yPVO7KpN+Q9OusJRxbf3L75LWY&#10;ZzfxtYo2zcBUYmVhw9y7u9y7u2pEJ6U3eqdbgvuGZ9IOYY7kWpZ+5Wa1V5xuWAigzi7cZ2flX1Vy&#10;pMXAksfl6rhSBBRtqTTNapyn1GfLNx3OzZuhRQhuC5ag859TVKzDnYdl9Mw815ucyAzX5YBuy8tM&#10;TFDnz4rwYDjimJ4jjjPC6dPf54yrxl5e/EXZ8w10wGVePZhV41rxlgY9ufHz8ME5V5dMOr55YCDj&#10;4Yyocez5YJfH5cdPHBn8/bxz1wM8UxEETHz9mnhXLETp48oPLLrjPr79Pbhgovnl86+zDWPfTz+P&#10;twzkR9+OdMKfiR86PhjL1cfr7uWIA3cce7XFKTy54rV+XjxWmmJtadY+HmfoYpbBw/H24Qtr1931&#10;65YoyOr7a9fs88cfDXEajy4pixWse2nHTEJN3LV5V9/TPHcvA2dxdz+MTaOVWoQOW6izGO5Y3TF0&#10;U/a0eayruzrGk4tbe3a9wWJkJ5hFc0hNlKKXIHb/AJLtiTXW62BbRyg3FJqy5mLe27rrbhfMFHk5&#10;+lmt1YmuO5uoXLBEOQAAgP9/TA5gxpOYFQxbpcSBpaorK/oMf5GL+3b6hWosSTMlNaZxB6XlZa9p&#10;u7StF1KBR1JHKEq4t23UtJpoWg8siLaUndGWHubHOtKsrbTltIYisAUunHqa6ZVMpMmC6c6pbNZX&#10;F1ts3dxvFjK4tIfHlTnmYYYu3GgzSS3qm2afhXO3CPbi8fVUGKZHNmJ/c9DAXRcCkxESNLmlZuYN&#10;Z1BxdcXttwKKUk2/jANyyVg3ZxnjvWlxcqFULSDKYoETFSdyMbsf2P772vxWy2IGaLCVUkhVpVCu&#10;DSRzgk8ognTTyxBBlxx+spXliW6v6T4YRy4MM8eziME5cTHu5YXXpTDOXH2DE8+P0x6Gk8R01MTu&#10;CHlxHBiNJj3ZPXXCjX44yz9k4oy6vHGpj0kHHEYFdNeXzxmcaeGKFPj+vyw8/wBOP0xTPj6+/BEx&#10;PHxcVqMcc8MgU9vGXswhNCvuwwVKfXC1yfLjTXDOXE+/FYwcU44nA/rp7aR7DAOfu8fj4YnaRpxp&#10;19hiQr89ONMO2Y49njgNOPtOLv6/9i+e22yS7a0bdyEhIMaFznSLu2BbbZqG0aqSRRkDozmRhtO7&#10;uv2xXbNXbWKaXNtsxbNWrgGtaPIayaxDK5o5yYuXuMRUqc6RnMJcEzuAzwl10yhJEwNdtf8AUnWa&#10;RjdJG4zlKxNK0Zy5saMWjcNsKQhaM0kl3BaIRTbu8TtXdzt+jdcsLbHqErzJiKSS1nFlhEVIqbYK&#10;ytc4DNnmW0LO5aQrEZoWrTrS4lz2mji717bZIn1MTQaUbR8LspYcH/Ts7jI9CECDKkITXnQxZUe2&#10;vMGf3T7IArHSBtubG62GJqOonK1ramYzNGMbl3W0nTLU6m2W7RLoycdzZeF0e1rDLmzuLcn8bcsX&#10;3WdxM90Uu2koQ0CMirdTKYx/S7V9sd1sLropNz6stKIc6I642sxFIrLGaa83KmAHz6zx7sbo4rxT&#10;PDP48frittYy8cMUrx88M+znx8sO4Djl8f0wgnPp4+WfX3YIKe6vEYKo/PR90YzocfPEPV48cEFe&#10;OPZimfL3e/5GAuY+nGXjhpE+fFfrhYrHHvx+Wk+7ERr5P6aeWAtiBywPP9eOemWCI9nHP5ZYzh4z&#10;4mcAOnx+vT5YoT5V491cTFK4z1148MAtePhT2piaeXGWfvxTIr4/rTBGf0zwmQfH9J4cMH6ce/CS&#10;zxr7sDbb6E8unuxBxx48sIwkQzk0J4zx3L5r3LS/nA5kZFd3c3FRClDHbtgaxA3eqpI3UrUbT8Zb&#10;mEyuuEbURSowEy5QxO6aGlYLrO3P8h6mj/xTozEdV6RZfda20Ka7qM+GkTPOlpO4ktRUjOkk8xqy&#10;f/wmN8bO4DuC16uikgmUHq6U7ze3AXEnKS5uRq5brrWN2UFMbrz05o8qZayUQaFcd7uX/wDXdbcS&#10;R+VoXazDbbG27WlsBWR3Fsm0gmD9sD+PMrRiHVU7Q2w0KkLPjSYF5Jlh3JJ5ZEMT4qi8meU2pveh&#10;+Nx6ZrQY3Gqh4LHYLb7boy3D+K0mAmr0rdS5Gy++23uWzUfNijSWINLqQA4/o/1bWzd3O4WwnW66&#10;Fn1O1l3ZU1MAaP245sOCtY4+PwxGrHHvzxcy5+/Pyr75wVy4+vxxMMcZ8dc8F26nzrnjphOnHx+W&#10;mKlOMuX0xKzTj3/HDTjiffg9Jp8OKYaQcvrxFcRt0IePPwxbOeKsvXKDw9/liIYXj9dMN0V+fGWk&#10;Yycvf4cGuLrY09+CnHy8vLHSffiVr8uPtiKxPPn9dPa4R446ajgQYn6ceOM6ccTyxAeuePdT9MSt&#10;Ouv2wSleOOftxFwteOOuNunD9+XsxAQJly4rjdXjPLh8MVzeONMSPHy+uWBY60p7OPZgBnlxxpi/&#10;vW/1y+/tM/8AinqM5go3H+I8sQq9wlAbqNZiksS5QwbSBMT3LW28Z2DANIHUrDAIF7kGANq7RHOt&#10;HLwyiqxOWL7cu2SoysqQIRBExXMzZxfF1u5EmkjOU6kU09Vchm9v/LdO2YyuuRZ0sopnUSYw93t3&#10;W9y63lz9JHLdYt1oxGaVwjdcLH5HprWSuQpH+VTLLtXN1p3W4iWUK1jIFZJruK0utx2rbLEuaojM&#10;tG0WpWZWCICgY/k3Rek1Ik1erKG2szzqW3NyIOk6JS2SRIzymuVbLQm4WlNzIDQIa7QiAVj8jCW9&#10;1YKxUM0epdMGcDXKMdv03N1VcqVqR1paZ6zW7F/9jYna7FizpuuoENam7RCAlmcZ8c/jwYYpk/P9&#10;PZiXOny/XDy4cenOOPdhWeJ/TBaBOIj1eOCc/t8/hh9PHhlirX5ZQdMS5zx58a4gOPHWMvHo4zjj&#10;L2e7ETTpxxlih5ePGfTpgWWMuOM8ZhxH1wA+3z45Z4yIzz1/XXCI8RhrLHEcuIxU2tPn58eWIkfD&#10;jLHU9+fD16YLlCKccfTCPHT2Y3Ps6/Pr7MKHy4rjN149vvrgZJ4z+Th49n06YmfZphEyV9vnpxrh&#10;LSnFeXFMSZzxGB6ce3imI0OPfiE1yx3+x3K2XiPHTHe/rd7db3rL3m25oMNdrb6i4/L05KuLr7dt&#10;yMFyxcrNrTNtJJ1na6yfkWqwQlvpqywzbFrlSWQedt9tyDTWQELqBNZZUWdukGLrf5BtvsIlhr00&#10;j9s5m0Ylxdfbcblia1ZZtCCBgt/1uIrbn/J2gLwiSNU/IdVLds5XaFspb27ri00Z1GFtu/IlpaSN&#10;trXGwLVtEUCuSxSLTagEgSRnOLb7bqyCJPPLwmCpCSuWLJsS5BgSmsw0LgNM2EwN9yXEzBM0astT&#10;w0g642ts2xClW0mg/wDGV2lYSEicW7LJLWTWIrnrGbJXcWnqhxcCHcraIvJzatGjoq/6z/Jf2w7v&#10;cvbkNCgT1/dRSbmKQYraz8+XFPfgly/U/XTxxG3Lj3a+OGKcfX5GGGT2frGNpnxx7cG1pxT5T4Yn&#10;imXsxIZ8TjaZ+dMVyZ+se7zxQoZeHHyxD+PGuAnR49/0xXjx9/njUJ58V+bywBxx8vDGfxz54Zye&#10;OOZj9vHllitMRXceeXE8GKNWfHnjazM+/P2Z+3xwyzxV+2I1eXw464VWY9/H64SPpx08cAvHv/Xw&#10;xdNLZ441wq141xUKfLDDX2ccGCTSOOM8T8vk9J88C8caeGuMoWeHj3GErOvsxblPXjnGKE3e6Zn4&#10;Z/HH9H/8Wttdj6L8wbra23XJUdsgmVGJtMXW2pe2ltrWrJBdlGcjDRiaVtss22IUzW64tH8lpIrf&#10;OruMpi2/v3u260Yu0H5gEyUymiYb76T+4qwxoTWu5yWYYMX3dxuUV5IEraxHpjbU/K63dm247V3d&#10;tjslyzb+T46OpLnC6wlUL2IttfdE62hbMfjmrGLrd9l7FQZX/lNd1JI0iaRG69Lu0a5RatsQjVyK&#10;hRtWJYIm66M5IIRKaoRlkSZQtxdfdnoC253EpNaC6batZxf3VWza/iQRSUmp6bS61rU2sq4Li0/m&#10;KZUFUGHT0zEAtsMSL/X7Vli23XhBtIKTDGQIsi+jnOLLO2RYARyAy6aezBBTL7+P0xbERHHz6mmW&#10;LVKFMKOvB9cRMlfLPPjniEWOI48NcUK8e7E++PfxpGBQmeODQMV9uKHpj28fDGZT9fb8KYY89dcb&#10;aPTimnOmOPDFZy93h7ZPDDXjlxmeOEh40x6Zj58HuMflr7uNMNIMJFOOPZgI44+eKUOnH6ZYjX2d&#10;TEzpxTiMHTiPcRj1NOOPLFMj4csebxx8MNJI+Hz0emJaDxn48aY2xlrjx50nCbp5c+D74y9PHByw&#10;bj2Y9N3Dw9eeEiDw6cU6Yg449+P7X9G64juWIPK4qeximcY7vb7o297tMN0wlxcUfFFcxTUYO22p&#10;eXWEz+ISkA1kaJ+4M6YW4bl25tBzCutZbmAZckxu/jW3d+1kquXhDdcHUEyK9uW631PqstNHLJt3&#10;Mn7fTcCJENztt9Vu0I5m3RmbS2ZAHnOL+1ddDdBP+PIKyJFJ8ouCX+O63fdpyKnkAbia7UJiViS2&#10;7fcFYkCFBpDObLWpSrbVsujbkQpFqSI1KjSC3TE2sBMgk1YYjJC6EiBErYU3N7Fotzai1UmtBCNx&#10;yi0Kzhus7MLbnUnaAQTLznK6NqJGO5/+J/2bP+xW2xazbMNx0ag0kqBOIbo4+ca4ZOKfby88UKvP&#10;jicUafHLXxKfTG254rimXH6YXJ0wk0Iz441wlc+us8ezDyfh4Yl49mPT+WKZRxx44Jo8ffyxKTxx&#10;5++pxngbSWa/H2ziX68scufT5tcJxr+uOPbhpJ8uMsInv9nHnj8afD6famBRQj2ce6MExOnHxxTL&#10;T34ZKR8n5a4raRPHHTngTPj9MRJHx454WRI4rxPnjWPjXicZcfc9/jhk1+P6e16YKUfbxnhlrxTp&#10;hjX21zrri61Kv0+x5Y51woyOvLj74y4+sfPF3/4t/Wj+HPuW1zEi4dCCLnOUepZZM90oUnc+pUy9&#10;Kz6eRaruy7V99s0pWlwi88o1mhDERHc7t3cLbG71QTFda1l2la23Vfyuxe2dutUiKAttycqWxuJo&#10;DndGLd99sRSbU6zTK2Gs5W3UrMNt19gbZk1WS4E1i2ESQqtSbL+33rbotqSm8CVyZhtuC6sSjRjE&#10;1suV3WvsAWhCITO5iUGhfaJZaDNKw8tIZy0/5TgJq0pNRLq0hQGf/E5s2WlzF126G2Lt1M9EUjza&#10;xizt23RZZDffDQEXZuyb4pdX01RTFnZ7VltvbstADS0AI0gIAyDApTJ4+elMR+nFDF0la8HhXxxu&#10;3RHHHWcEZ8U41wOvEceGMqZceTGJmk+746Uxabqcn5eeZ9nBJD7NcTEnSkYDTiuIav3ri4t/Ll7N&#10;fDCArPs+mIOM/hTFzbn7fH5ezAsxz8suPPBTl+r0xPTMPjxljTg+OseWEHPj9euI8/Ek84xzfvx7&#10;4wQ1+uKlMJDHHHv54ZtRiPdri7n7+lePbhnTX5ccuuJJk4454/1l8vvljjwxc6z+nH1xuWXw9xx7&#10;sF3HTjr1xtHjnx88JGnLg4cVaxy8vjriW1ky9v2nCL7vH3GX6YDpFOONMX9ruhdZcJDkjPHk473Z&#10;AeznawzaXSVM/SUtSjdaqzldb3262jIVhZiQqsRaW0WYmkJfYrkk0CpTJyT0OsTndGN/aLC2E3TT&#10;MkRld1uTStSPSu7uXXX3F1r6ijDQ5tBn61xZtvqXNqbZZ/GroxUzbQGFiLLu5IXNISpNx6Ayltu3&#10;FCdqPqZLe2Wtm5hEza25/uJC4kALsyMKi2tsqemppaOaO4tT/C6JYMdsvTbmaMWldzVAUQ/ewNBx&#10;/Yue05ObDbIem7SWLocpcopjtdntn/ZcF1zq3XErPIyDQAwSx7/Hz88bor7cL58fX24KU4OHrhiO&#10;HG1KZfXFQ3R7+dOvsyxBJx9uJwcV+mCtY8eOOmGf0409jglF4+vtrhmfnx1xMZ6+zBOeX14+RiJj&#10;P4e/z6dcVfVXz4yxE8Z4F/L38Vpgzj38ORiv5cRj3ecZ4zrXrNWeNMVDjryxBWvyl+b5YoDTxnj6&#10;cnDnlxly+GK5cRlh9Ppj7vHiaYrlPHtz8MEZ+3jP3YeOb9fHPFCvs45eHjgpX39OOmKPHL6+WOMi&#10;vhg29OHwqGEAjT3fL5uLSOOPng5095x+uI3Y9VTnx7+eeJMUSevT4ZzizudzL+KzIVAuvBpWM4J5&#10;0BnFl3avu/l7kkSoqTDq1mSh+MNRwpEZQNt13Og/lJMGu1qRi68vqyokZPqbgqI2rkRtUnPFtuw3&#10;zMRubSCbSoVo0JVhwdy/s2bitD8upWZmISVpLJhWLArd4sQARAa9asIQ2/yyW2pECs1ImkUIcwGc&#10;2e5aFtttt0zQpaTI1UBElkWba1xbbYtqM7S2LWhBddVurWY9URSSe32r62P42tbki2EZmJP3NLaf&#10;kYsr6Y6cjl5ZYQnbHt6YAeK+zBxp8ojxYx14X2UwTxpx4dcK2+rL39NcQZzPHz5YYIX6Y/18OPs0&#10;wUz10xMfLz+WESbTjjxxw8cdMWsU58e5xbIwJ14464Sa/bifvgQ01654ui2vHHg9MKfryxlnhho8&#10;ceOJ2uXXLL2+/FNOP16YT93HliH8oeHryimK6cniuCLaR4V4+GJz93C/PphSY493u9uKvHPy40wx&#10;m8H08OuK8+Ppw4ia/bifdiQk4P0xJ9eI9uWDOPnhj3ccVwunwyp98Pz+fGWImHE28fpgCIr0xS7j&#10;jXni2zb67qUzDnWcsw1qc0/rd47Y77K0HdcTmlWDbNPUzyMNncaVFgqM5NouR6QJ3IZYL+3d6gmJ&#10;0f8ALWZCUzCXPH/ZdO2heEKxNay09XiO3Ili4/lJOag2mZnFLrUSGuU4vTuzXbRCJ1FiJKtI2sMS&#10;uP7P811JgHIXOKSKxVf9tYw7O43LNbtMvTnmzdJkERSXF1nb7dxaXbpTcUoUPVCZMhIhnB3O2ekm&#10;WSEHICkWjDGjC0a9m3uHrvuBCpCkQ1ruV2gSQ1TFtlxctSJrJQQOYExncvOcWoMcce/Dy41wbufH&#10;HMxTOfr9sSPynPjpiZ48HENDjX4/YxnPj5UOPjhFOPlnJm+OOvHww+WADh+nxxSdnHswM0jPApPH&#10;1z8XCmR8MbrruPDjTERqccaYgmeMuNcQg+HHww2xTxnj9MZM+Wf6YhInjj54N0x8cZefv46GAhyw&#10;Zxx7uX2xASccTijTj9fthtPtr8c88RbU41xBEccfbDTLlWlMDLPx68eOmK5LH04+2D1cce7GjT4G&#10;XvcBGXHBgErHu+euEn0+Hz9vzwunH3wgUjj7YW0rWk16V4ri7uN0znmZNffEIyExKzj+t/at7c90&#10;7uYlBtpR/c3UiIlnB3bgvvaCXeFrc0iC8jNlFqYNqjYAwrC5XDELdS00gbbSXA3XthbMtpUGrdcm&#10;SttxES+rTBY95tDdtGsRaoPMGu3/AJWlClsm6+wIW1glLd27KWtLZC2EXcYuLUbLSKARNseVEurn&#10;aAGWL7+/dKkICVd1HmBuut/421rj09vYTSEpSKZMLVnKPTbC43d3thdlowi51y3E3Z0bofSY/rWd&#10;6zbZ2G25i7bHctWAdZ3Rvy9SEUjtW3A2brnPLaqsRWJS2aFDInF9tvcC/c0ZzasaAZys1RynCnPJ&#10;4nEJC/f745Mcc45ffExxn9fKcczj3xiIY0wE1iPtTicVTLl7uK0MZn6UOOeeEbstPDU9vvwSZcV8&#10;X34j9J1PLpnXCSSZxpwVpliBnPiePjgNYMSFeOPCMQkPHvzxBTiePHCr8eDGk8e7H3933xMUjEXJ&#10;Q48/fXBcFM0nr8/nywZT1y4OfhOLTTTDo69Hj5Yoa4UePj9OuIWnw4R+GLmU49tNfDEWtVy08/d0&#10;jLDApTx8Pr5uWM6OIKPHuwTbzyxEVc+PbgTXAceeKZfWMW5K8tevlXwMNqi3eZkXROeQz7KGVpb3&#10;I7YE6zQKs56H/Lpj+3/Vs7E3ts1/bcGZSUGd2u24t/K2cTMdm9W60AEG4VP2xULsuZLa47dnbuus&#10;oSSSpbGtVYgdWbgpODufuMhEyKsGTNqy10KhJF7dYQV2zFtFmaraAB/seHotuew7TbGUmYUrEAWx&#10;FYgYxeXJcjKB+2m6ZBzlM3NPTGLbLbdtwNoOdAtr1gQj1UzyxuhttpJFsTRBIncJJ0UMpxffbZFo&#10;w1mDcuhndeMsUz1Z/s//AInZbf8A+vbbtit3g/ixLSNqhkAXG09NpNIggNWo9HNhIZw/yW2zBnab&#10;cpypmpadZnIkusvbu2lF1CmnWK1go0rhn8vpPHDirx8tcXLlPz/X2GCCOM+PDDI0p+uP9j9fLx90&#10;YoTPnxxOJ/c1enl7cUqcE/PGTx9sAZ/LpiEQ/XH41+eEzj9Pt7tMdeD7ezCDQ448PHEVjjXjVxTJ&#10;OOOXvyjw6fLOcZccU92BGnTjy++FSGKce3zMFK68cThifv06frpjbH04z8cT+7P5/Y88ZRn1rz48&#10;cZkPlhD5c/tho8VxV+J1+fw6RDx9pxRZ+3ywwCJx9tM8Q8uJ68ZYj4ODjywacfbiceqlrzozy1jz&#10;5PTDcdue9ET/AKvJRkYmIzqwphuuYoxTPOQn/KmUE88sXf8AaJpMGoztz0rFKRGeO2bRvuWu6FKO&#10;kFRP/J6uP7Xa7ReW3XJnHQORLtthKm1csbrLS6+fSQElCa0tgl1i5mhkXIjaWx+0iIJMkCOtbZlx&#10;aWW22s6mYWkXdGQY1qrFcK2zIMUBlzGYiGiUi151tLb7pJLCNQ6kz7fiB27pliJdQ5xECKVlCkzi&#10;87fbQCYuruS1iJlFismUxk4bpDtjP7hyz6LNCs3UWbnHc7nb7V2+9GGW9ZYJyiKZskrmSbRe9KGd&#10;WkbeW4hr4ECmC+13DPSZpFSXXbMV5Uhttm4yygmCr1JjMkla4HcJuSZDLdJySUCaxWtZTbSfPjXD&#10;r1+mJunb7+DT9cWm1wNzSnjgdf149+CK6e/5YVz+XH0wrpgW6v66ca4iavHH2woR58eOI+Xw+uJI&#10;nifPlhcn76/rr0xODJ8cJpx78Z9PfnxXpgNT9fjgow/HnyxLMH3V8vngr44gHp9ONMLu0+MvHXDS&#10;bvfxpGMp449/LElTl7P0wFKc+OPLEtTj78RimfH3jpg2kE/D44U/LjjzcRGnt64pT58fbH8k27UY&#10;ZnJiJJh8awe260ste3q657fZcsxSgdYuG62qTceM60/JtNoswtKQNl3pNR61urQhKOQAaGLbe4bb&#10;h9SzVZBPPIiILebK2sWTGSNZLS6rOtsmW6cLDutiVisZz4A3Wx/rJXD/AGv69+/uMboJiayRGUjc&#10;OlJFpY9u1tm5zJo1eUSMIqZGbi4LygOcEjWczbbLu8bUmMHcCzJLp0KTANIhZ0PSRgu7thEBEycx&#10;nwpTSZJwXHbS9TWs0hY0iA13enOZ7nbuudtKZsMNOsg8jWJkdthul2t2VasLWFi1HOtcPZ/kuvGk&#10;HO7kkoFybKbs/wDVx/WXstvdl1pnkQn4gs1WM4uMba2jG26gLpupSdZ5DmE3vb7UlpMrkG20oo3O&#10;3RZ9S5y4vG89EA7gKEr4WAD1IzmHbfPb59B/GtJKOhGVFwdttFJ8Leh0mXNijm4Lo9PP4eE5nuwV&#10;4eHCftf0aeeJmn6YKRSePnrjKDDDp7sU5fPj9cFPTx9Iw1WjT4fH34/GI9vg8dMS3V+HH21wzn7/&#10;AGYaVj7V4rpgOONemKZ8ceWIdDj6+zGdOPnpngq+HHtPLD7fL65UwU9M8cazhgryww1+eD1E8fD3&#10;ZOJTz+H66YkpXjjrgoQcZ88Vy8PHP44kePlx0wzn7K/XFWuLu5Cmcw/D6fHFwvquLoDP00nWSplE&#10;jnnF9tncttUQbqCwXBNZ/wCcxGRk4m939uRcrCEzTRLchzoRmheWbBuJbqo8+UKw6ZQzGG228TJq&#10;pEM2gEwxM8slkxddScjlQgkSpLa5VppKXbiboQ5Dmg6zWHrMY/k7iZLVnQlozkCSVkmJw9227eMk&#10;3DJKBTWEmREyyLTHb/t2IAQqhStyZGVowcjOHA92TS2GcjKmkxdtpUvc2MRZCQ58ypPM2zOoyaGP&#10;QK2g5ATEEGfq9UzRptcWn8t0J+TTWV8aj7asGJvboKZzFrmD+4aXcxWpVwN6kWD01IpUGRjNXksb&#10;O3dtulc4WUFjIW6KKZ7jljtNpc3l8oJItYpVlG2WpzEx2jud0YsIUgYGQyoazUy5GL7dpudqcwIY&#10;1JfUpEzTLH8llu0Wseq601QiXOK/uUSlbrrr4ugGMoWJJCfU7j/yboJmJUosoBSga1hrEMRm4vbb&#10;Kbsms0/HqMBcTVHybrJzrEE6UlckpNRXbImP+woezlnk8pmJKsphYyz6Ont654o1j2fpnjN+mWEX&#10;1cRx7cKHlxxrhTL588LGfHHhGeKNP0ribXjl7cZ6cvl7vPBEzx78CQR9Pt4Yuhp8eKxgh4/SuJnT&#10;wjiJn2YmXPj9cE0z448cIMM4hI6ca8sF2Z7JOPbjnw140xOTTjjrhmhHu++PhzMEZRxx4YletfHg&#10;8TF1JNdf0pXywQLJoT7XxoRzB0xZdbYXjnWGaQVKLWBhIKYd/ed1tTNjk89C7bovOZLu1KrLH5R6&#10;S0IiIpQrtMqDizaf9blAJ6qzkazJBtiakGLbbrhedGrX1RoTtWsGtRx2+29sFuuasl0SouhbBHOS&#10;mBlEcjOOYxUkc86qUZLrra25EZgNRjLkZPnGGxtqsUzfx27ZzNDI2+vLJuE/gvzuymoJzowTGmdc&#10;WXRQnayEznuMt2egZJNJ/sXX9u7+Sy47iQCwx+JJFWWoQD6WcXXL29lNT9yNtZNdvpKg5k0d11e2&#10;xMEUzWGrMVKZhRxubUuSKUc2M8oYp1t5Ti42n8dDpEFOgrlmMTRpcfwR2ecs1AyPx3AQGUjnOA/i&#10;boWTctdrPtYjKImMzHp2jMUmBd2WcWm1mZdaTGP6NzdaXybtuej4KzbfGW5fO8XNupDXIzSaVA63&#10;apg2dwblu3OhtZlmIEyNVtKy4uEu3rUn1M6SUPWCuaF24gMdu+24YZVYGIBX/a24g/xlzgLrbdze&#10;cgrIZaABuAmrcZTi1r6kd2czW4/2kVYj8VpDiy20C6XcQSptqNcs55PSMWmyy28H01QOsV20Q1VK&#10;bjF6XISUMh2zWWYchCH1s1tMDdYlKZ+bEK7jKAyTWnpcoyylyjz5Z+ePT+JgFqHLn9OWAjBuz4+/&#10;swQsH19/GuGueJeOHXgpM8fHTDtyjy/TXDR+vjyw5Rx9fnkYIJE8OJp4eeJ3Un3Zez34hzrHs+nx&#10;wrxp7sZVeOOmIXjli2WpHhz4+GIXI4+n3wSz8Pr98POPZ+nzx/GvrpTN8SKZVRSnljdf2i4mM6iA&#10;xAVqnMhil2O7dqEiskbUhGgNq3ZTW2HRvbrW2yYBUkkgc/UejPJlhw+kXc9D0wQxQpO11QrRxt/j&#10;tlZZkBrbd4PXLnScWX7rm08CGU6EqPqPVKxQjD3LtrZddzpXPqZBNAlcsQ9t35HgRNIIRFpUuuIp&#10;i9gLv2lZ0zuyqIznK8zDt7m+9LpibQhTnWSl0/t8gtsvjc3RSTOWnIh9/Mxbt9UxDLCVM6UcmXNi&#10;kQ32THdmoBDlXc2zM5A1LuZgLrfXcBQJae4C2Yils1TK8bFuuLi/K0hYz/xRrELFpnOP7H9YtDu2&#10;7jaQluQzdEM0ZiZyoOL3s2Kts5mcQRnDrdpRM2MBddbsVgRjzdIhnnX/ABx26EPVhanq5nJI0pMY&#10;HtisssIzlMH5Mrs8Nuk4i2+17qwEMEyerJpDL/l7nuO5CwLZChlalZVq5VlpEQ37brnt2epIiahE&#10;abrbQ0VLimViBsRGXMlaa7RWYgKXOkm4dmehaM5Mc23SgDNTDfbt2kTEGW70xJN1axzkkALtpu2y&#10;s0iM2Mj8mA0KQ0wfx27vWptYur8oZCh1xbcXWpdtSMgdsPlFqmreGqMbEuTK2tGoLyzWkMoVTatt&#10;xvrS1yg/yI/ctRhBjnjdukAkRAMqxklIrE1yjEWXXKLFJltglVkkC4jQuQlwBWza53VAD1edOVZj&#10;Fu5lZanPI3Zm22ZtmGJ1cP8AKxeGsx5JNelcquJSJ9nlFNdMsdNfOeK4gCY+vvxMGVePfTFUw3Uj&#10;j5Y6ePHWOr4YZfTxT7+GKVDjjn8CK8TTxK4/XPn4/rgkI+HI6YmSnERrGCONPeYq04n9c8Tcwa9M&#10;8Adu5vagZpxHx0wN1jbMyDKPXSlZJNIzw3Fu3t0ryBq853Wu0V60Axfbb3NvcJiK2rMvjN0RE5WO&#10;ZGGxQvPSTzjbyiak8gJ1xbcWxfaQFawhXNikE6ABM4e3feNhV3QxaZs8wW6ZlBNMXWBcUlgNN1tZ&#10;aVUZyK55dy8ubWJLW2dvqM1pEyXW1i4gNqOHcqVgiaMheUm5T1MV3LyuxuLIdjRHK2Yyz2sZUu3A&#10;GgWPbNxdSfyEC2225nOYG2a+lNXDcd1/jtSNxMIyuXJJqik5TgtttL5qiFJZh0rWGII1RMTcWtjI&#10;iz43SZFKzm7bn8gCBtSSh+MptkaTbIPXOhdjtX9q257c1JlWm0IaSE6TcRBhuusi2ZTWUUl0U2jG&#10;SWrJc4tuL91ltpaqS1XblmyEZQFvhjvRdu7festuKP5Qqx4xJJFq5xGL7+2xfW6hDIrCaEun+RHS&#10;+6Da65IVPGufROWfbv7l8iHSeocsytZz547ln9aXuRtmS2DNisIbpY9UyaYq2sxUtlc6K1zFErDc&#10;kEYnvW23FpSSZSfx50rLKMJW1n/8Q7nbk7dtIiInSD90SQ5JEtU7dt6Xd68uaUd1y0I9JrcDFEiR&#10;MF5da3Ac9GjGfqKw19V1OdlzaPano0CJaxN26IyCYItr3L7rs3KLRGIGCu2YeY3OdcXX2LCxNZOs&#10;OvlJVzYW7t2WyUfTFaTtrQlIjXSKF+1bLbqbjSFuumaqKtu3KSMX9vt3T27mTqO1itLemYRBRxY2&#10;XP8AGXpGZcRkWutxJaNZcwtruWLNoLXMyJKvMP8AaJhxZs9PcpOUbSJZJikUyuTVHH8VrYhc0UVd&#10;R0Yu3TPUJtnA3dx32kE0p1zmblk1oORjZdO/bTQNsZmbWmVQ8MemyTIhhUKPQ/yUHUpnF5ke3Jz5&#10;C9HWIriZMo1+HFcUOOPdhpWvB5fLD1+2M6TxxrjOvHD5YFXnT5fTLEwe/nEZ+WERQ4+3BiedZ464&#10;gz1y448MTLt448I5Ys/mZs0tcrkSquhDQmZX9uLXtT/LczSQtZLiRmZdzceAQTi12W29sIDX8iW6&#10;KT6tpyiAQnF1t07glVaVHbRi6wfO4YJHB27EIdzVIolpvqIshFRbZg2uLe3sBKc3c3aOrDekOV11&#10;ZCHZcFfL1OqxRippbuJm6MU3XWXHKgLRZmLpi5SqMdcUtf4rkyk25MiZn+I5O5ynASt5fSP+JBPX&#10;8sqCa7sAM3BNrLuC2JCIbao7suji3favc3QLrnbTkNVbs2cmuG7u22pawyVH8iZkViClQ5whf3rI&#10;II5A0M5lRPGj0W3s9oWciWnPOQKSE0AzbpvvO2t1pdOREETTQrISKZ1MWhbat1IkEaTo1z5emnOb&#10;7N3pkhZFncRBky3FsoosyFP/ALe6++r+Q87YrOTddQJoVeeHdZt9KJStaT4knOJKbcdr+3be3XPZ&#10;LYisF2dPyiQeVxGmG6ztejlWnIlyynVR0yx6Ld125YgKEzLWjKOdUfALW0RhLlBctrKT/khSM/xM&#10;XgRZuG20i5LSiRnuqrt1rPpMDZb6gECKjz1XMupTaoRio/yZxyKuRQq5ZjITj+xd+Xa7vcuq1YkL&#10;eVKx7c64/jvLdlyy3TBVtG2DSfVyEhNsF3bssS5LtxE5hCMlZuham1GkONlt1m224m0Azzc2EqTm&#10;hSpQLryoFrSpTUibc65yilcXETTOYYNObEUirLOiWdxt3IzJQgzimU7qxJXpBtRsZZioTUhfyWhF&#10;BRpJCX2F105NdwbvJsW2XKmRGII32mc1f3boiMyU/aREapbN1vqW1gR/IC5oeULdGUYbro32mg0N&#10;yNwGZqGZPOUntlz6SgITbTnUXdEswy5K/l/17pSCsQbavpeltBumcK1uBhpMMSzOdYQ/GhmuCLZ7&#10;UiopVyB65Wh/lbyxdNg3o0tIhLgiMjLPKbVybTCbgu2yBWsZ3FKAqhTdd4RbY2Gss01bWsmVGtNr&#10;OoX3dxgt50zy9nt+ONwVcvlPtx58fTAWnH6cZ4XT9OPHGXu68eWCGldeOvGRFPrxM4tky+VPjnhK&#10;148+nTDNxtytthlkIkaM1CIiY1xNkt9xSubI6R0p/q9XFu21usLDcrEeqpTN/OWoI8zHbvgXcUKF&#10;c7alEOXKlbQxu7m8tNClLoJM86DBVLYyMBNFglQhIm1Ijbb1nblQnA/yWi3MRlkDamlpSHUbshXF&#10;nfus/wClXNFpSuUZ+qP8WlPTff2Ly7tzDSJmS3QytqJzBrJgm4AAIyQiN2jyn/G1zXF6Xem3PONK&#10;k1YSS2ZD0lXG1tuJjLOucxkSDaZ0hzxuG3+Qim0hhmGtBYU1KUzQg3QaN1GtJmJfSVolCMPcsItA&#10;umYyQa5kZ7p61cW2XkjBBH4yz7WNsZ2m64kjF38t4EspOYXGmohXwDSWx279dxJQc01JIZi7ax6c&#10;tv77j1crSHSkKNoTX9qwsQ2tgXFVE3fjn+W2S5mmYv5Y7Pe7tx/L2rgzqlxDLEMktMri4cgxbNq2&#10;3EzCJ+VfORV6hri5tYumozq6ckRjxTlBZfd6RnKQYZWkudeYsVAxZtEuI/cG0kIKa0btdzcmZF20&#10;d7uZGQUiWK10iqwNVx/Z2lu6CJBZYAY6xHjNaT/W/r2zd2wJUqyAvgMW5DPqNJ7PZ71y22xBI1i6&#10;K1ECVtrMK9bVRbUeh+TWEyYLklWUFhxBdRKTTrR2xopd1dFw3HZtbW3cmtEdtUCYh1grSFsdz/JZ&#10;JuihdufLlkRVtKXLgtvYvbX1VAiIKEXueVX1GUOC3e2u5qRELcJWtbY2jEMXLLXu7bT+SWJYU/EJ&#10;yIugK5L0xalyEmaDDFtJmNFlTbH+07bQYIKg7q3eqaKfudYa5Y7iXra2wpklEZon4hyozi03f9kG&#10;U23WsSrOcsic7dCcPb23PpeTETIVmoWjzQYgMW3ltpcNrbruRj8dLYkZK21YcndZbtYJqRFKW1N8&#10;wUyo1Zx3HcLfRDRV9BzVlYyrj+NZtJS4i5NErnUo03S6xjc9tFHX0lbWbtaUryErLj+Tuby664YG&#10;lpC+KIxGVudSTCI7AoU0YYM/yYrXJrXGZlxx0wo58frgHP6fHrzjGVePljKvH1xS369DjlrOBH09&#10;PL9fbgDNaeLT4/PFsXXbVzMor10tbVyZnnhbHYMERmuisw3TWNFNTHave9+VzEESswjlK+knSsVY&#10;st7dl0TS0KkVznO4Sc0LgpcJhgdxk0GLbv2upVIiDeTLBaNzuuJVCC1NduiftUqPKBujdECJEC03&#10;V/ZWbbXJQIxdd2+7PbtuycgtUoudamuRMLh7l95I3C1tmoqSsVeXpKMbRxbBcu6tJmlrDEUglgmq&#10;ZtA7RG22uozDzpyCStP3Ti7tNo9ha0ieZPh+NdZIaD3lzulSu6Tc6FfTaznnrcSNl3/XG6tCBUpR&#10;az0HKjGLbb7JplFRqRu1uhhuSAhTIxbYWm5oaFasEf8AFiSGQiDA9zu/97BRiV0iaZILG30zF1MN&#10;iduxmQtrNrGefNDw25LFt9huNN+RW6Py5W55zF8rBF1x2Zdub/kQ1l/F2ozUlXlj+3ba9yUBLbuU&#10;hBUiDpnGa4utQuWSq50pHWFgpRtzriW0SK1QZqk0hgVaVOhj+S7dLtacxnRy9lKMOA2Via5zWuqr&#10;WWdMijhC60vPKWpU1pI56pScf1/6VwFvc7hOuTUcpLrjn+1KEGO6W19Ba28tvpkGluqToLoGO53B&#10;9Y8q2q3H/k2rduSJc6Wpi0ukviQMkTLLoyTWY1oXF5tkdxtCme5yJAgyEBiMFtLnbWCKwUW1kIzi&#10;j68szubrc7bW5KtN10S0SNptcpUljB277u3EzrN0wLX/AOEiM4mLRw23Ky5SylLmYM7T1TNSJzcL&#10;3J9QmRMXQTFKDD6c6OrPbL20WGmWUNwMztmGUd3pCXDYX23UP3FM95/i/iUz0za2XlkyaLNWJYox&#10;EMn4nUcd3uXxd2tlGrdBdFOsUgzj1UHD2W/c7Sc25ikaTdIRm3flHqg3kXEpBbp69rOfqrnA1Uo4&#10;utsIstmXnBRmI3XNBikXRWMXdtudqwDIhS4nOstzSjO2aOC5bdo3VqGUbTqeq6KlAcyWybUlIW6U&#10;pDBUqNwOQy5mLrLRSTPJLZQKZEeP5DRxde7ZusqzlSgFRmEEjK1WcMPj9fZjpxr7emMqHHs5nXEV&#10;nj9Y8pnGVOnI5Ybd2evHL5c8FeXHs+U54tCW/TXKp8PM5ThYuNo+ogttyZQ50kqU1wF9oAKXKkkT&#10;prNXkHScQ0uuiTTJKZ0/1yVKlTF3b2y22Bz1nI1Wr1IMzFbfRMyNRIqZyXW3CWtRtqMuLbv5JpNu&#10;3LU8VSW00uAiNuB7bbuqt0+m1fTPnc3RbDsA1na7e0jvIqF3+JbytYYiMoqLjtncuBH0taVLSZCZ&#10;haPqCtYi6y3tL2I9OaRumJpQLonmvTHb2WXFiwyQlSUZy3Fqv7UmEbY/ivvWy7JucnNilEIv/wAQ&#10;EMjFz3dnquVrQiqlIgK3BlG5a247X8Hcm4rMZIDLNVpuRUnK0irHYvlEVZX9yw0ag1qls6GLO3fY&#10;W3zBZUi4ot2QyqMUtC6c8XPcNolsqMkkoFXW66JiEF/HCdrb/HDUck2sxrUZjRutl3OHt2CXQsZk&#10;fkosx0gzGCbkwNlu+bpGIaRR5xMxWazriy2666FcoW4mnqy2tzJM/iRDbcv9yxti+zuXWzaiGbFG&#10;Sja2utsNJZLNw23A9JmTqtWZmIuY0wfi3xI5MDug01SNZrSmF/ltT93Ur+MS/jE61YHFpdDblH+2&#10;W62I0/H/AIjRwX39l/i7Xa3DNZFivP8AJnMutv51/k3bRzEzc5irVo6UCk4iztRDG3JMvSrAP+Wd&#10;N1wm4m26vcvYBIk12wzmDqlCMwbmZtOaSzncH7ZbnT01InF73LfRaQRAAstsx+4m3N1FQq2Xd12r&#10;Uzp6UQD8YZKrRMMk93btP3RdTNYmc6xVaVw7b3LIpK6C82Z02s0xuusG3I0mU1iuacpBygwPcYZJ&#10;mWUh9NDxmIkr6nHb7dkFomjJWhmZQTJVGGYXuG6xm2XNuz2pBS6KNY3bjTPe3O2rV1ialHSQYi3m&#10;UP49q3JqR+J+1pWRz/LIaybi/wBExkSR6mdPVtslK2ySVTHau3O0d02wrSJnVkkGanq1wbe25ohn&#10;RuQVdIYjzrmdu/tDdU/IRqLMZLRQmryBw22lsCxfa0ZKrlW1gFobUVRMf9f5XgtqlOZuX8SLqmsa&#10;xNl+RmaTolclLYApD7Tnp04/XC8T9cEEZS89eDliIpMaZ/rTBzeDCXXc/fWOufzwyRbHHt+WBLrh&#10;NRjXWjTnzYGMWFtgLM5Nq/4tMriFnkmTONrfKXQk6/iWngltpLCXMzaJjuQReTJoCEmkQxuSputh&#10;mcWWdodwobbvVyKrpJVzkXIMDZdedu0rNtN0O5cpB2kSxcjNZFtJYWGu0mQiCdLnLPb+7HbqbFtI&#10;akTuIikkzMiREVZDvXwooJLbkKHLna60YnFnbby27K0h0kU5ftrWbTaQstl93bTuFspAekEkDWd1&#10;MwDQMdq4tW+0MqwlbktuyoErMK6yYNl9gpVJfSQipJMyMCok4Fbrbr1TWhyqhuAXPLNYktu7tlt1&#10;pIrqik8sm6sbrkGEDDd/Il+2EAXKoZSlHR0o21usvu9ASsnplm0tuK/uYlMq0w2PbQltCK7sx5IS&#10;Oc0AYMNlvatts2kFFI3JcmbnNGBmnqo3Hc2/NcoR600bo5Ysv7NRbWcqwXGf76MUrJrj+a5bbd1D&#10;IhySKmuU5JRze69vbf3e0N0FG78JkQnbaFrFQ5M4tstC6wKM5RQinjrpiLKdltkWoNMusVYoy6Th&#10;S1pEaEn+OjWSrFHdoYuQC6ErkjnpAXENf9tRn+5/d7dtzdfejdEzbZtyNZVyoyETVIFyFImug/8A&#10;ihSZfMtb7jIhRa0ATIAJGqgbmDHc9N+7S6DOqj4TFImDKmL2/t2ILQa3PpJDlbLOtcpKHbss/wCs&#10;BVdLYGQWsbLnX0nJk/k7KN34m4US53MS0ALbXJVaQx27mSLYWDcyqrOqWyTrUTW+3eqy5Q00D/Jo&#10;w86CThvb3IM1AaRTKgXTEkMVCbrb7jdYTM7kiUrk23Get9IiHF8jdTahnM5XZklrdXL0uUY3XxNt&#10;1ZyYRpWtbrWmYWxRDDYdvdMZQSpTOhEulHd/lOLrHuVljcy5DWTQrczAsjuUwDdtEbguyRmdyQDl&#10;BQUJaMWWn9ejBbLQGlIQPSbVDbW51nBffb/2XFYiYyBjNpIUuyVN1rhe5cGyFsbc2NsZsEfuzSbe&#10;WHsX9y3dagvQQIiJGbbtS6VqjjvXp00ifxgSkkWxAzFM3FhetttoowI7i6YiYtg6t3gSjrxx+mCJ&#10;jjgxTHn888sPM4cTcSvzZ90+3A3VrzkNOPvhNyFzByYhZaU2++PLu9u0tEurbMUhd1Bh2vpzK6TU&#10;G2LYuDom3PIbqtdZINxXuXbZRPy5U6Oc1KE+EY23Wm1asAWjH7s66UhC1WMu1tKfkuYBN0Bq5SNM&#10;+ZgH03KRBy1Wq252sVbToY39zeW7mts5yWuclJtqEwJGcd264dwj1lGtdCW2JNy7ueL729WBlK1Y&#10;Y21iNoEVzuoOO3a2hbda/u2lpW1kRdqRFykBOa4LbbMrSIlkW2lukUyaL6mkmLba/wAiQPTWaESl&#10;WTmu2cW2nZu9QiNXbuE6wzUmFdqBlD3t+raFzumW66Xnvh6E0fxvs7gfyLDQjf6mAqFYG1mtVEwr&#10;LaAwW1iYYJqlW5ilopyQe82oV23RG0YRZiv4kqRENsuC2yw2UyIdJqyxawGs3VxbenqWSkIeWdMq&#10;y0tIzxPc7huBy6bcm4pOe5yhLba0su/sXNGkZrcDNIF9MoUnyxaXdsS28uumk2yWoOrLtBkTdlRx&#10;27522jlmLWsRymK+lcopjbbSyBmA0JI1EiHVwN0LMLeT8aOkNGS6dEu73bst3WhqBNbTzEK123Uz&#10;vnH9X+t277rrpVkbndcl3gQXWl5SQnni7/rRuJB9UIzlFZqzWbrrrrYtMdvf3F7k5fuCAYrF0KDl&#10;F9GCuP8Ar7dm4M5brRJZGk3Mu5zSdzBbizuAok0gAqEFMgC4c12iMJfbtjuUXbo0ic1bZS56zEY2&#10;N5MTviFAaMZW1AifSrRMN1tsdqFrCGpRmG2IozBITJj+Xt3F1ZatyMIB1GSedu4gWHuW21CIjnl5&#10;O5Nw09MUZwdu7tt3btJUiJhLdt1Z9WcS7ZSNbiy1iFUYpSiQwNyDOpeEGJsLtlq9W2C7MpQtiguR&#10;ECYss7cXWwoS7odoNqZm5S7rcRFtxG1sV2u6gASLaVrchHWEiLZbu3+64ebuo5ikASRnalw1Mdzt&#10;2/2QLqzEbam5Gq7ZbcxoROaHcH05JS7I9RlIqhlk57Ixstt/6pd2UZkWs5/ihX0jTPEXs1IYzzLJ&#10;Y5THOM2HF23t27g20Hb6C4TINzQ/5MzQG/bY/wASZsQ+m4gzQrbmZ1rLjekToaTn79MjHqyPhi4I&#10;3ZfHGns49nnhmBr4cVj2Yy449/TEtT7/ACy8sW963buFz0Z06wnxaNO92+zchH4mcHPUE2yTMwwi&#10;4tO4XFwBGi5NyOrS7/aY/LHeCSbaN2dZctW6Lrnpu264u/li9t9MTELJtYlDJgmnIIx6EbyElEpS&#10;la0ZrWSGlMbIuNKarZpu5ErNbbujBbZ/JFoTNWLQC3bzmXkls3Vx/H2rf+0CLaG6WkjTOVmoDEgm&#10;LAuvbLPASalZbkS55eg21c+23dz1F34gwkBJJKeu0LTS1uuHcTet7asVH6MTaTlS664IrAMXWkl0&#10;OQwel5paw2upXNMF7bcoxBVttd3sdtjtzhoRRTuftLS4hrFM2WEqwpI3ROWO1s9e1oVCl+cWwjdM&#10;ToyFQmwuvVrItqtyucREcwBujTfPoWGG6geq5XcWuixlK1M6Ytudvbsi5KswJBFSZlDO60tiXdi8&#10;suuo6pIFQHLUmlC01Ge4MHctu9LK5ZwaDWtxdnuhUxtt7tQq1dYAGSH01tYpOiY739XuQHcIqRb6&#10;/wANv+IUWsGWRcY7u29UkZp6qbv/AJvHnpGC5Ii2q++7Vqh4SkQ4uVGapDEi6zWgt3+IhoY7P9S3&#10;sh3u73LJZAtuS2dxEJu3Ry3TK2sWdu282fj6boVW20j/ABQYsMiVisnav7ybD0m7KcpElaI9ZBxf&#10;AdwvubGMpzS0IghrGUswglvc7bfsycsq7k50utGKeozyx3C2/aXxP+LuXLMi6FiMwuuZAxbcXLew&#10;hNvqgEpNWIOpdWuT6m2wuALWIh1Iq/5PNlyxdsaRvhNstCbpaF3pZKg3ACjgtS64tialaATcEhZt&#10;9UVuFcyMfx3Xl91xEsxMxNA3HpLTQtN3h/F3O3fbYhGSPsygUq+qKViBuUtpahE6pT/iEhEU3E5o&#10;N73XOWjbSaMF8kWxk3G3rju9vuW2zKJkgGc6DkLEpbEy4vuuWy+KRMUikVRmU5DdzDBdZ6/TG38Q&#10;2n7Uyt3Bu1ptrM4u3NptSqZbbspTOvrKrd0Qxf3Cz0EqZVKSTVVlpdtZCihj+W30t0VmtGhaXUMr&#10;YkhKURMXbiLc4mJhSs5NUi5qmgzjv22OUU6z+1qBFSSE2zpF1t3dAtJGXlUliWKbZdLjqTd69T3m&#10;dJQF0rBk4z9mEa1xlWPdH01zwPPj2Vpi6GeDLx++EWn6fP4Y7LddYXjJazyiViTdMNpSJiQxdt7a&#10;iWwlG7pGdZZz9UNKGFG4urkNyDV3BncS0JNxV9Ji23vdwfX+UK55xnB5ax6aNtxbBDEgt1LpyiWa&#10;yUhuaRi5uud+1QXNYmFIrFHNAk9Jguvsu/jbXLXyatWPD0xMp2rjbd2g9Wn4j7Ks5JyknF3cv7ba&#10;kqjMCE+EFCsk0Nq49MWWFozrBmazXbEtA6Vv7b2rd3+RKkUt2JNQC0pQBJjFlxdc2DBDoT6rAH0r&#10;+W4ztIlzv9YktOV1IJzRc3zxa22xmIhV3XSLnuGngbJhJvvL7FoxO59QxT/Ftr0bVpDN7cjtQi6Z&#10;m0kbgqTMx/llpA+puusJkJYtqTlHpijITLunHcsLSxusk9U3a0lmbtwsc7Zyztus7lwtBSdzuYRJ&#10;yYFlS7c0cWW29q+y9IlfyStGmcpXpd4X7dy2v5cvSFqE5GatFiXPHcsS5skoQXc9taEE3Tb+QNt1&#10;IMdm631dq1c9AP8AG+u2YoZWr+4XH9ntfxh2m++6FrE3JtayRM6W0kJIO3dcgFMsicjWhnoUKI42&#10;3DbZPOLShSpyEhh55zjuf2O823WHb9OU23KblMwhYiIuikDhuvsTubLok/K7UunK+2ouUUa2q3J2&#10;1Yi4T9tdsg0lumTK6lAx23dJdbW4qHqSBnRqxzrJdiwu7MRdlO0uWW265yj0iW0ndIxbi3ubFtsE&#10;D0zukrXN23DEZ7Zpa4ttv7fq2zUG6uRz/wApih6QgQLgtFWMy6Y0gFzuLliLSRWJbb//AOXbVmkt&#10;Qt6iZVRQpk4uN+21ALpy9MBclE3XUGgsNcduzuXW7JM/SyCtrWltw5VbBa4s71nbYsR12gZvqq2y&#10;TtqCI0cdu4stUufyBBKXI5zc2xdFLrWqYs7N/bUHT8txVPUVgYmfyb0NA7dW9CZLSfyIkKBM2j6i&#10;4YkDB3JtbtrCdVibif2wXUM7aUcdy8sbW9AYpIkUMqW0iuZcu65JAu7sw1hLqDAQJMAtXVmHDKWj&#10;oG4I2hKyZnpSI3S+rdgUL+42DN0qIvLKqA/+NHKSzdbJuZm5LlEoZEFfPFjfebbhoG6i3Nq9dU/b&#10;GwpERbfbbemtUNAK0d1zEbptNIxsu551qZa101zzGEwmmvTDLOM+n34pjPjw5Y5hivOtacuKUrq4&#10;bRN11udWbc5SZu20QEdGJjG7+MFCYyHSNGbhaHNpiy/ZATQZBXKc7RbSF/dVcdxu7dtt5bdt1qSQ&#10;6GgxFtIGlrhLrbrEmB/FUlk0tbUEtVW1iNbbTt2tyukyo3bZefqSSS4GTJu/lUuRbuaRDdSKQ5BL&#10;KsVxffb2/SNG1if+ULbl7F3MtMF3d7pd67mZd0k/laa1GOZJODtdu9SgxG0tpcyuoJaXFIS2rgv7&#10;lszQC6qDISaMKTXckZOLvTtsD/jUm5rK3UltMh9K4bf5Ntl2bc5TbmxEE+blTMsv7vcC5N1QWNNC&#10;HOSjcn5EkXlkHbQKflMk7dA3EazM/iwtB9Vc2bqKXVA1z5KOeFvtRTrGbdSomcMMIVUaPbbEFbmJ&#10;KLK2jTxHOSkWpjdF1tt1IFgaVKFbkbpaNLoJYLrLbdu5jcxBJAmSklLaHOJxYNgWm23xskXKgXZQ&#10;lJtlicfx9sixAnQNxMv+VqQ9QtzGe429t/mKMeO24Zmkpk0J5Djsd+9Nt1tSIbWRiHKYkGkHJMb7&#10;XbbuRkqVRiZ8IPDKHDdCX5+kzZK1zNykaW9THc/t3F8PdQZN1LdT/eY9vlcXLd3BRqPW5h/JKlJH&#10;XF5tue9uJdxSVIerLM6iTS3Dd2m6/J2oObG60kCLo9KxAxSMW2hJfJGrRiNR2t1tt1zEO2YhL7u4&#10;MKxUraXJRZRuFMpikZjYl/8A23TQmJI0gjbkKhCbqmOzdZfdbcl0aM28oJ8VzZuCTAPadu7MQ9UE&#10;XJOhS0t9dA1p/Jtut7XiLEy61Y9U5M2ueO7RLmWAgi6NrWowW3RnK7qUbhtttBid1NyUHPNiAp+U&#10;oOLhItut/ddW5kqv+tos9RllwxbdaWtWXIZbvEiiUI1kcXS3UhuI/FKFqfk5QRRrNZgNhaTUJAya&#10;kSVtrSjFfUYL+3dFssI1NxlCpazWc6OVcUn+OfyUgIYVBiiqQ+pecYmzt3WkASH4kstUIuWORPQx&#10;bbdc7Azc8gSSYlZM7kWYcWXbnagpntiaQRJbV5tqRlL2x3HZlZKS0imci2Wk5boxewF9ZSFM6asp&#10;Cv7TI2qYvm3rzaQQ3TGpBGk81Bcs/Dqe3G222rxx5Y1n5caZaYoU4+HTC5Bx7PvgsZLWkmZPLnV8&#10;8F723+O0aTKNJtrSmmiyKtsogrzWtGGOgEpEk2uWdvas7qlYXOKDtMrt0RdWsERMu+31FrS1Mq3b&#10;baerl4ErWMXbO56LV9VIJKRWbslyjcoUuEv7r25uutpFa0qVyisH+z0xdPbtbjJCdIhSjWjX0lvp&#10;KK3H8IWKOla7j1UiYG1qIeWNweoJoRL6XLSu71Z5GQitEYLjSmtJ6x1uvJdbm1iH8a6IFf2lSSt0&#10;lM8b2LnbJnFwPnEPqNWa0DCrtdp1bopE0kQStR8K3dz+RjZN9d0+r8WJWF2kVAhHaLffb2zdyzWk&#10;oW00lUCbk3fiJXuOTLdKeqGWI3NJl/EGP3GO9dbtuAAUCTT1Nf3VjOYysJ/6LLt1ttaqjtqftZXI&#10;ojarBauJ7t9m6SD922vsEpa87ilZwobrba2wZJJGimj0oyzLbax2SRm2BnndWEuC3qDLzluNhc1a&#10;VZtuKGdJrqWzKJjubC7/AO5rVPxkAW10a+lKrYuRN/dXddbnWWLsoa1uWYmC20ismLDc2m4rkQ88&#10;4CIHNM4mhdui8mJ/KWAgqSXTVKC3Zjiz+tfZam2WFjckX1q5twsQE3npoG6xLpoNx/i0pMVImctn&#10;7nF1zYXXreF1ua7T0mVd21hIGdBwF3bDuqBI0rI7dQZdso3SNIcVtdqTFqqEXFvQtVmrXdUpA923&#10;t2/yXN8yZXZQiu4IkaVNLWja7rm21bmgzTaXeZkZZZuO33UTuXXXVM4AljK03ZhWV0z7nesbPUJn&#10;+M0du6ogyOUJdoYPVadtpJJPqnyJiOZMZmBv7Rstul2s1a3UqkNCHIEkZxbFk0GJ9NCFdZIJQYAP&#10;3VdttzdchnFXwGJYSMrWKEYbe4q2+mNSFaaHPcSZEZ4sutNnasIsW0eUjEt1soF2pQS9ujtiRayt&#10;Mx2szpMkVl8LZxZIjc5XNHL/ABzEhp/lmY22s3FQGFnlJQbUmfUbhT04tvL4RoR6WGs2lFC21uOr&#10;rTFhN7bdnlKelW0MusOQN1Ri8W07NH0+E3RcZ28hqxGBtrFsDNU3JlobU3ZZS9W4vm69SfSztLYy&#10;0tkmM4euP4i0hgtLWakxOjR8D1dMKZaTx0wAU493LGuE6uvX3eOKRt49/hXLF9Lm4DLk0unypGvt&#10;cXW3ds3WkOr1nlAXbso6tmL+69n03kLHM9UlKOW7O2gSOLLDtpbOlCfx1MuYIEVyJpYlzL1YCQDp&#10;NeZtrhdtttkk5E0W2lSJmXqE+mAO2QlsloUCSszUqbbaATouLrbO229kZygJKMGaTVhQgzxdLA2v&#10;pc4d0ERKQsVpuHUMdsutPUB+Mm0WXmm5k6ZVYxd2yLKlDMtKyyZMTaGVzywWJaeq6cx2wZmrDTWb&#10;QKLjdcuyCa0c/wAZpkzrlkrGLO3d257Y0iBArW5yzKstuv5Ujafy1FhhLlBkh3SaU3CasXXdvut1&#10;m6jWj6m5rX1ZhSBhnLHpl7FArQ3FqWE0igRkpcsa2PpIJ21JLasNsgExNNt0ObSzuXd4VuG6bZlD&#10;dC5o7pGjy69y2y1O1mxCzCzc6pDSalApJ3L7WlxyIzrGhBW8XO2DRxtvu33XP4kqDFstA3bekMZQ&#10;XOHuX9607xWGK2hbuoD/AIyUqC0ap3N911I3NsMKXAM7rg9rTcFzGO52zbuiJ3UNtSCAiKwV3vMc&#10;NzfNsz6alcqsUZa6suWO3bvm21LmNfUQTnSY20kSRrPd9b/JcrS0pOf/ABi4stiYQSsri8btvbuC&#10;XIqNOaxUeUTkz3h3vcEmW0tiQJnO6qNZBbq7ow/x95vpMo1ZzDOpCGSiTnPaNu3dd6QGMoFCLTcb&#10;QKu667kybxtbgCZKTmyMVrpSk1pbd3bri20oQE/uhcrkprMO0m61cd226P47wuVCIZJ5So7USUJK&#10;G627+L/suUzi6qMVDJKx+RBBi1ubQD1NvqHcVi7MRreAbE2xCOG3ZDaZzBLST/aZjRIyjHc9PrM9&#10;S5bqEZspnoRpOP8AruiyC2Uo0qUZ2kVEiEaQ4tNw97rSJtyZi0Ji7Jm1KUcdybmB8N1RgSEtWBIh&#10;N10crjdZdruuGN0NC0/FdGttswlaXdu661LaNIpDADBDLXOAupdTBeq33MJAzSlXJT8ZJm2JQw/x&#10;X3PaRRuBZW5m2IjYqjSYH9uNpcNtqXO26ZlIGOSrSlcsV7ZTRyyZhIa0CaSPSLW3/IVoZwKmQxFs&#10;c3aMRgusI7Noc4CL30j+TbRFjc2J+4MWd3aS52k2pCDFWpBGrBES41YcHhx9fbjN449lMLH14+WI&#10;rM/FeOmLLrd0LkOvNymKpWpbcOeLm+26L70FJnkOedrannWq4s/jL7Q/KX9xpSsIZfiQqkYuLSLk&#10;mWcmUgjSoww9WcXXXt1taTmxA830s7ik5mdRtvQuplAEiLXVqxFJy1bLlu7YmTEigK0qP7WlkK1x&#10;dctt/coIE1ow1Ikis5LSs4tsv7943MFNwka8tbg5uXphZ7UdwyZ9LqszlQ2mQdRw29y5tWrcVnJh&#10;CsWsXQrWSZFby5tuuqkfkzNlusyu1MqOcGL3+Vu7dtybZGZTJiYrRihddluI/jst9U0KBLld1GCJ&#10;zJnJxedzIgidGIBzin5SpcGcMtz3KFvqY1Bzuiu2YaTNdcJffFl8gxmtokgc49U0rFRMWhFhMPRI&#10;bUDKVuuYWGaMQeuLu3ek0nnI5NyIixBatxQcdy47iu19JWuZXVi42ucJ+0uwFlqBcqNICRFII9KE&#10;rF09MXFq33UnOjF4lxnaCAXUupdH5Y7a9xLm6JEin7bXStJWX0zWR3FxbfCkepaO2jkSGRuhOSIq&#10;dyyIa0S1umJjI3b7Sn41Wq27LTtzSmR4ITzXUuIzcf2Lr7b3t23W2zmXmaznIkM13F0YtOylbmVq&#10;xqUrG6axCwEVw9tsun1FssW23JIgisXN0MfiIftG3+O+3ftc8/3bpMo2pLLSRqGL9vqDaQCMi/gt&#10;GItatArOrbdel4xK+mK5Uf8Aa+0ikSwlG3uWltJuJmKXCm5Rd2dpmw0HHa3WP8VoUhQG21bbq5Ax&#10;T8pVc0hLW3a2y5aZRRW2LbU9RCIAYLQm262sDCR+Vo/jANZJLS2Rmbv5bSSmXpYOY1mtskxlUZw2&#10;965/jH/kWEbUQMnNf8jaMM4ZNtrqeN06UuptuY8pK9rdbYITFbYMgtrWLqWn5NozJMlt903FpFtZ&#10;GsHt/KfxEuaTjtWt/qLHaH4zXrFrECzViIML2rC25Itzj1AbbZqwBtHrLm4e4Jf3LYo5hO8CYoNG&#10;KxuSoY7ttlzBclP+Td7G6a6VGlMf9ZNWXQfVNoDSCQCgDOTi8EsQiYEpSl3ISi1uFmRnA7S62DaR&#10;DdbuHSQFm1zlZD8nFn8V913bsVaALFaI5EsOVWt2LH+tNtgRMBbtTd6xlZguWuZTcGLbz95bTk0h&#10;ia0gnxY9Q4svlnKudKExrSes4zqcHy8fPExXgjxjy+GEWkavHn4YtNefHv56Ye22MFZpExJaa23N&#10;UiZLak4tuL7toAwIjSSIzmrz3ETNP4onvE7yYlmYhplcSZIV0m7Z3j+SoywxBCXRVDc0ypOslxbe&#10;hdDCTMq/8mLRmasajN1t2xWDUlGYkzlIZifyrTFt1vcLYoz+2GHaTJtGqypuczDZcW7c02w5S3Ur&#10;+OkOVcmLaO3M2oEwCeaDq1qBdhkLbg9RX0hOstPTAErlq47lu+2hRmEurQtY9FbRpW0GJCT07khE&#10;oRdkLqTM5s+nKHGqodK/kJrbtAYzjcss4L9xuFoUoTDOdCI0I9sNo22enNBBylKeMSQkQC/yX90S&#10;1YrFybiYjID90fviWGP4xi1kmLjRHb41rERGuLLtzd3haKtUA6GY6yThsvtLtx+5gTJYIluJUmCp&#10;NTCrdtkaMULR/brLBfdELdSLrosm+4v/ABGEBCW167hhuotdcHee4NhdnaJruay13ROaTrqn9iLS&#10;DcGpr6TztBrKw0FO4G6y0G5n03K0buW4r0i1za9+2+24AG5c2iEDmzFtCK26ji/dfdcjC3a+rk0U&#10;mYmpSJDBZ2+8LmJKGZfcmbbFdzlbcHUttL/SlIYbVi0qRIQENa23Gs23pcXXWxnW2dtZrMQ7ci3N&#10;UQwdvu7m6tomY7gbVpDa9IZnKrfJadxoWooG5rbpcxPozgHFthS66S5trMBVmsvIKlt4zLi+7uu0&#10;utWkq3RbNCstqu7WSMmLu0htqiaZPph/Fdtckm2KmL+3Zduv2xEsJZJM6P5O5hututpniW7c22u4&#10;mgmeVBgQpXwK2uw2EerJKEkdZF3SZi+qB7dqTFpLS6tZu6A/jr6v8SLvVHbuS45Rc3TEOVVZrN1u&#10;lzjtF21LoHdEaSjM122hPOVmYuO3cX2w21kYAgmKeqRqiEOL1tuO2Mw1D8mtJJrkBrltMHbL3+SG&#10;l1Gd1zukyllEoimhi64tok0hqxRioiKaC1ywraS76tdd8xqrUMhHaVcXLdaW2kRa/jMTtyAi0RHM&#10;64b7E33tKTDRnwumLWrbuhplbfbYveuKCH7qRTNm2sQBWCstxfLAty5DQMtIK63xMDjuWHce5N0V&#10;YviN0v8Air+2sNyTy72626/cIwBRND/KLYqk0dMX2C7Z1qw5ciOWsjXDNiTp7qfDEbTjiZwTEc+N&#10;dcWm0lpxpn7K9MSJd/iiyRBFwa19LoEtGj3DueknowaL0j0XRLDokXO0Yg5SaurWG7mFqVYcbm31&#10;bnxHnGmlWaxGVSxi4iKNIM5KxElAhako47B3O1+4tNubUznxROvWg2duuVJYi1RhyyutWqlD8jDa&#10;TawsbWrIBLWEi1Qm0NsY7jbbQW62GMxN1WOQlKrFajdZcljklcmJXPJzJBlzwdpW27cAUlWr5rpW&#10;KUHDc2h3guIlK0d92hGrRjbypbeXtvblmJqQepXS5Ya5S5SO+zZdduU6szdMsHpn/wAQCuL22/1T&#10;AQmhc3Gc0geoZQ4t7lvcS6LasE1/GOQzBpbuuOtlx3HKjkudJKzuutmKNpSTFt94/wAqv7YpciV0&#10;fVTOpTIx3C/uDQdJGsQRQtLmh+Ua7cF38gFxN0FHbml2d35BkW3VkmMdzdZHbga67piUT1yi2yIR&#10;VnDN21CM4S6ZlCsZShzuYBxa2SAyv4tyAsNRBMnOElmnbtW25bZyZh/IYhVQAaVtkkDB3b1brzJ1&#10;rcNsZVaqPhO6l9j/AFrUCblikhN0FSLrbbRzWKFYvvUu7eymcihCUh2v/wBVugY7190NDcGqpS1K&#10;WxKKaW9Ktvd7x/IkA6sZ3JFG6XQT/iY33K9u+JPTnQ3Iw3RM2JBGmWG0vuBLQh9RdBSY9Dcf/C+Z&#10;iyztpsG13A0rlWrCaUn/AJY7fcuUu3Sk0AW19RCwBAZGTthxb3bHd21rDWRpG0abVkBpAmWLOxb2&#10;pdtYYVp6laTH4s0IA0xfbdttWjnaZZMDG6DOQtFzIw3Fu0KkjOUc2MyJ/JQjlYN3a7lttsyLm7jc&#10;THqBJLtFq0m6bbrZtmKS7t1xTMIcsyC5CK2bgf69pyGNZStu20i6nOK3OLW9dihbRy9NlTJLc39z&#10;DX0svbuuQsurBnCM5SzlbKoWtc8dsi6622k26bZt1iUgZr+XpzcX7S+LiZUzzFGhBITSVc8bLVki&#10;EKDL6py2ltbZJW4pa0uststLYVZioKoi1ym4Ir1KW22TWtVLjmRrIFm2KEay4LS8LO3DmiJNwTkW&#10;lsXNzlFKZmyN1K0LJQpNZkFbmSslQxbY2CNyMU6wHLdS5GRmiQ4ns2zZaMslFiu1YuC23bErJH7n&#10;HeLrnaFpE/jChaFYdqXXVoMY2prx9Op4Y8/d9fd1xUpx8vpXH/ZabHMZhyoxWGk9Ho4t7l4fyFjb&#10;CgwkqzBlW3ktrpBZKgESg2xQWJmIkhaMGeEt9LLJMrEmb5HLWYJxbMNnWlzSDKBSKGclSbjFr+MF&#10;tcndBJaNZZpnSLl9SYU7lqCSpFqzH46zEHOFwjdCExE28vxkTfu9NaNxH407Np+PpKVSCtxlF6IT&#10;ottwKpi69u7YUum6ZuaFDIAmD8aiTq3du+O0usyAlDKBRrz5xXZG5ZRhzSH8pgXz9Vahh333tqo1&#10;lL5uWhRuCFEi89Jni9uXc2yJEQEEuYzM6N0zQUbru3bb2W9zNGIBGpqAaSIVbre4j3LRmGKyVnnE&#10;6s51oYbbls7qmdpLlG2PxJkNEgYcNm3dcuWUg7CcnPesUPTyTGzvd221sJM9ZgNYi0eiExEY3W7P&#10;4xmsF1s5NaSKFMi4ebj+KzcQa27i2ZTLOUGlD024tO4F3bvztEFpV6XP4hUMyuL2/tRdE+n9yGZD&#10;uggDNu3ROO7avoNIYrdATmIzuiYaNCcXW/lbcqwE3QANymZa3FfyWrIItrHbtH0wNYojnMSW2hpt&#10;qg4uuhp3f8gWiN1aTO6P2tFywtoMRSsZWtJ5rWSh1VwW2Db3Dasa3SqJCMzciRCiAWhhtbQbZd3p&#10;akkzJJaZNqj4zi6pdaV5XRFrLOW5CJnSJMrre/fs7w/juykiJaWtZmIELv3DjtEI26zL6t1a6hCB&#10;WCtXFq9wut2EO0kSCQqNC2y4YdqtGcXX9q7ufyNsUoNrO4CjVhIkET9pId69G5aE3LUmk1r6StIi&#10;NcF1l63oUoTkMioTcXq1ZGc3HbrtbXRgl2wsu428n8jaOqh29rdbQzzFgnK67bCjWmfoTB3LO/Zd&#10;aCa5sGUbmgmpW064uuLYlM4M8w5qyuRdktJxZ27Lrnd6m45yy9WBJaWg3RGNz33+WtD9s+mOtGYK&#10;Wqgpgt7ZN0yGtpO7/wCVBAqzJRkv7kLZdb+3KczlRQHlI007lndb9lmTKDrKZSVvZh9IGWLb7bXa&#10;VVgkNpdcwU6gUYM3Ft73bg2ykZbnbbbRZ2rCFCjJDi3t3xt25i0Cu67KYylJpcXZ47fc27u62iJn&#10;MWypQozampSChi23eO8jLOSD1VaETGaDEKjcrZddLSNLbkbRyYtl/wCJdBJjtRfttm61yi6LZlXN&#10;uui7050UBcQEPz+OJjTpliIa4W69sskKUWUk10GGuk4e5fdNw5Uyyvzyq0ifUhrgtEJCsMNaH+U5&#10;ylZW7KcWbblgrGTHWZ9JVir6SEgb99ha3Tt1GsXTEy3ECz+UOTJPctdGudvXL00BosiBywX73+Jp&#10;SjdbahnkbTbXOI/ducNn8d0NkR+VoDT/AG1mCtqjziy4tVIyD0w6OavpDlaRI2k7d1tTk7oDlkpk&#10;zTdWIwdy1su7cfkbpIiKUciLOYNzXdO6yLW22ZbjckKH+zSbgKfjMTi8botFhH1FvpIJiaxMyl01&#10;hnFl9yfxannk6hMCrALTTAWdo2RWWoboXULaRAq0QlJbDtH8SFHKQI8h8lunRAO2RVyVm7MW6ckZ&#10;TIZCkYX1RbbapMsEQDFTL/yzycf9f+OQZNw7oWYzJlmesYN1oC7PVWLxi6T8or4zNJtceid0lSJ0&#10;G0ZRjLKKml2LaWHsaNtY03bZIMqoEVLe5dPbtWGHwrd+T+VMiAuzKlnqVti12uUbRJaF1oVoxAg4&#10;brLQlTUHk9QhJSYbWWoHbsupcLOqzN0Efja6/kFzncE3W/yOy4oIbYuG0IakVAnQqEmO13LbEe4y&#10;FhJDdAI/uUiBqQFGly7c4P2zWG0CWQCblJFCbmG7+HtNtg9DKghV22kKGuVGcB3bYVtaRlQiH8YZ&#10;Q9XpoVlbru5alhRsuuNpzFatIN2VoTBtXF8bG5Ylcy7csRESR6iW2PTpg/r9ztsyEUNESRmYCqQn&#10;pPUuLbC63YMTOj6TxudswNdxkqY7ncuvb+0yWkmdrLaWh6U9M5txdtEe3djt2lzBdRutJKuskkzd&#10;bq3NUC7FttC+6Izm1PVIxKMMBW2YvoONsBcgQMlz6gkfxWtjdI1Lki+2e5daWn9ggiZuKjUIGqjd&#10;RKqRBj/q3N1YEWs3VAlmZLuZWCYwUbAMzKVWmdq7S1OZ27jmY7Vpfe3lILWAgByEtzuabbWEo4U7&#10;Wz1EmSNtjcKC+q0ZtNbVIyMWhdc2WpLEADAS5ybmKzUYRw9v+x3WAotBcvVafktZrkOdrGO4dy1m&#10;70n+UwEdZlzSLoGtS/tgvIbvS+mLS7wViGFikVx2fSW+mKzda257ikt1q0LmqRcerBttliCFJyu1&#10;lqjKywLnTF12+0uVWHNJZtDJuR1IHa507hZYPduf3Z3VH05lt23aE1TLFt17QbabfxtZ/K7kXG5T&#10;MgaUwTd6njjWKY1ifl8ZrGWIa/rx4nniztF0XZzqcmGBH1DXKacu3c2+sIrTVJmJYSGSvp5E3XBB&#10;tK7lzgLpiTKKEDTLPuXd2247m46JTSNLeWe6n7cCdstAPVdkLbJBPJt63elYkGbRnfFREWSpVKO1&#10;nJpdC4Lb0LXKnq1JK1zR3ekkCrI7HWN13Iz82BinpWcsTfb/ANluQtZmdqc1A1YJyMb7r/8Aubms&#10;6EspBRzgprQLZsO5JdapTMMqQxahupUNfywdyd19uSkVc3KgERFG6ehhjtLYgG+LlpcDLWHdEVuS&#10;tauN5dTaE0VEQfx5RAxXWmDtvdt2zrbQvDzrMBmUmsE9vuPbLr5lhMqSRQzII/1Ca4Wy266FijBF&#10;G5OcbZI0rkYbt63QM55S7jqa25JDm3GG/Zd/NlKQUo+mJlRCoWBNVItvuWrc1zbXcorGck5s7ydu&#10;LZutpdPUOoVbi27axSW6CtsWdvueoLgpSOopG7aFqtYifynFrfYNE2ktWaOu78bynpKUiMX2X3n8&#10;dBSS5AINzlXc3UltkfUzi69suLRKe+Luv+UJEJDOLrbRgTa3NJbbk3RyuhKEsZRht7d+4btsSiaj&#10;oTH7SZJrNMW229y6zSPyqXNCvhCwl00auLrrLN125r1oxCwtZuR/ZNrAqFu0QUXORQ2yZalv7p/y&#10;DF13euH9uUDkPMCYjR3Vqo3239u26yJ3ATo3IwEXJABP5TlaYtZ3Fo/41pnOjbtLduS5VPVb3N24&#10;tBEa0AtmsTES5qlUBL423dwIVra5Men90W7RK2xtZLt2O3b/AF0vvW2JESkA/wDFlgzS6vqnHbuv&#10;V7cVoTk7W0Mpkzzi79ud38lYtD0hWWu27KUDcwVTNBx6+zMsm7JUpuClS55S7nMI3FlpfuW2YktZ&#10;Llz8Ir6dyZw2dvu97eXtc+awT+M30Ck3U1cd/vXpsn1JIcyjX1UfnA4e6S9u6g3SFxuBDUttMjWk&#10;tEx3LnuXm6WXMWPygy9MbpKFxWHF3bTaoHVYcrcotloFCEZK3du63d2wrEkAVsM5EH156FQl3bt6&#10;CxCEnpNYL1GejqwWx2rv4t2ekn7iImWSJkUoRGNl/buLmUmocmjlq6QEkgtz27fxaTUbkSJyN5bd&#10;bb/yZqC9qzbdbceliFqWw1pu2mlRBiVxfbQUXbrWrt5hbdRzWApbI9g7dzalCEmRrBDs2+oUkvid&#10;YtviqS0zdYCaTMZ+bjJz4/XCRTPjiuGwyGOUOtWNRLrQrtdBlGgpJRBi09gSjmW5UTG26yWKZ6xr&#10;M9RyjMxbuvuLMoKFtWDPPOjrddcdW27d/GJUJZkVHncihENCYw9wu2LQGVcm6SehNaITCqX/AP26&#10;Nl1zbIFucmtQyKeD6il7bY55TWususem6kTFauIupcRlLWAmHMDc1d108rsEFggF0/kDldnDuiWC&#10;PyOWG7e6hQtZM1Yhpbk/kbdVxddRS5kZ1qRdmXLJEVQSjOG3+S0sedXmr+3R3QHsujF3c7ndmUhW&#10;1Zlhnlb6o/xlao4Q7TtT1SkJX1UzgumP8SkSxZbsWw9O2kmTIg1zjNoO7TD3jtzdzJZM32K9HczO&#10;3F1ltwWyJQ0tocttJbtPTJnj8wvhpm21EVZD1Jch+0a5471vbtuu7pTanhq6oxSRHSMNtltkapCX&#10;WCRdJW1spchS6R/bOLt3/qWbhgJbc26kftEP2g50wd3tzdeywFIVO4buZbQSpF05Yuu/k2NIAzjO&#10;VLpuPTlq3zQnBcPqsuKUMl9TdkNQRln1Go3W29vdZEj+6YmAcuVp0IktDBfdaw3I7fKtpQzS4ym5&#10;C6Qxc3LZ2twwozATtfEDN9QhdmO7t9kbYSkGVSshO64mH1VyCFbd19wVuiXb/i6kNdW2mck2WWxt&#10;oFWH1UjS0kzqoWZiOLtjFrdNpDcbplYki6RiaERE5396S2z1VTK901YnbeMGsLE4ubBBgoEyJRGC&#10;Gc4ielyhYsO5Cm2IX8UYd76mfTStMdwuXcrlsG6fVCTNrBdIUrNAxbMFyWoDVJJH9uQtazWlri5C&#10;1LSNxMzEsWnWi58/VI3Xd3u7b8llYSZiOV0bSJtqQbnC2x25jcrKwTMFdIgpO0aEYrafx719LWYj&#10;WGGqkwLJW5nbZ3LlttYof7IjrtqVrDT8mLbRbrAY9UFo1vAcmhcV9QtpRJuS24sL6TIlqKZjFGER&#10;qTIyMl3/AGDrWlMoqbto7c6XJ6cXjddG6Zl2sVpqRVNKRnQtbLdsXG1guZBFpyMxKzJmY7ZfupdM&#10;7k1HI/GrXNLW7UnFvbunYSyEbsmaawxHR5GLKdvYzQqeqZuNJbWLdRmuGLJu3MQZM0uZlhNDSXRB&#10;291C+2Zq6AblOd0kSQZ87Le5bNulSY2pRMoZpOe3lVtU3DUKRNQjSq9GNMsRX2dMvHHTjjzw32G7&#10;t75Iea2gRrVlWt082GEbIpnQgDoVR5xM5OGwNm6i/wDllMREwvKChOLmIpPpA6sjSWWelMzH/uuZ&#10;km7XOeQO5uo1JLRycW7w2tECX1RdPtgzhSclxa7gAC6YgjQOc2kxM3SsuLrLWS0ztCc0Ig0U2jmq&#10;lcLaR20oMyPpzSgMAXEx5OC26+S4WnJ0XOCC7/a3I9S4uLrwE2sxG1rtTnJuUJbYcmMD24Va1WJB&#10;/wDiu9U6rbZllhP40shrk6qMROaIZwhnbawWrE1CkkV0z5/tDRaTZbKUzIuYZycm2txT8wiGl1l8&#10;iINQiaJMQszbNSLqmeJO5FlszRI3Um6CZHbkxup+6H+R7fb3HphPSENRGjLRyHOgY2zbES0SkRbQ&#10;JjcAL/jauVy23brjvhQCtzUNtee48i6YyLntkoi22wZpTIY55KW2OSNj2+5t71rFcwJhiIuA3SHq&#10;k2hATdYfybNtuScm3KKyi3a5o+owF4bLYy0yoGYTW9y9W2fSxZeFxbuoWmSsJX9tFJpMFSuG3Zdb&#10;JWCiRW3xJOU0SScbbe2bYMkLQhiDOfUBZMhOomC5r2wprGjaT/ssTK3KTlibrX+NmGRlJEhrbMFr&#10;OmpMYbyzYNssFdwEPqy2k0aTO4JHF/at7huXOjasMgRpGdCZCgYutuut1bbakO707s4LpIJztH97&#10;gLwC6AJ/cSkFAUlt0FNCMP8AH3GSbRkYhfT6stq3KgiZem4jdtWWlszdtItLanq/xZZhQa4L+7tG&#10;8i5r6WkZz6WdtqNLtu927RD+YG7oLDntKwWhERBaixnjuXC7bi4WCpyIq53KFRuLWYI7bb3Gzsuk&#10;CVncgzdAeiM6FZKpcls1LXOCNT0u6kZbmJRFx27EXtWrFgM5Ah47qstpKzA47vcVuMvyDdBI/wCs&#10;xEgy2ikbTF22y26+1jbDzG2oAilNUkptMHclvv1FfyJZQXcixPK1iqy923stoEpLyt3Qucgkz6aW&#10;lKpcXRaGbkEZw5wZFaSP5Tg/67qt1SlYivQlI1lu0cdqzuG26N3UQmZ5BMRnC53UtOyPblHaVgip&#10;aRtJukFli7bpGLLbrt09wEKEtsk6pdRinq2o+rHpvpbCJuzuaNwZtALBPVc1GHDdaWtSf3FJqH+W&#10;71W5VIBCC6RbT/Gksl0NaFdxlMM0gx3O5Yn8dxL1dIpWlLqsJFJYmOMo8fnhz/Fy+XXl1jDl+Rl+&#10;H4PB/vGLf/Hw/DT/AOrpiz8Mtctcvn03Y7GX/ttz/LXLr85x/Wy/B/4/jb7+f/hju/8A9R/DLP8A&#10;/I/x6Tj+p+P7sv8Aj+3p/j/tj/4cs9OLcd3LO7Lw4jzx/Y/H89cs7Py/+vpOLsvw1/5Pv5/74/re&#10;Dn/y/wDyeXSMdv8A9n5vj+Vn4/P/APSxjt5Zaf8AFy/159cf/D+P/N/+bn13Y/Zrnnnflx+MY/dm&#10;fl/459ftiz/2f+mz8sv/AGaf7/Ldj+v/AOOX/LXpy6zi3P8A9tmX/s/CzL/b/L/Xbjs56Z/jnd+H&#10;/wBX+04sy/O/x/Fy4/PHY/D/ANN35Z/uy/8Aq6xi3/1/l8//AMr/APOxd/8ATl/7NPli/L/26fnn&#10;dl/t/wDVvxb/AOOWX5PD/tizP87fD8X38us47mWn/r/L8XLjnjuZ/l3PH8tOv+Xli7L/ANVuX/N/&#10;P/f/AC//AEP82P7v5fmZ/wD7T3/OMf8An2/+Odv49P8ALpOL8vyt/LP8Lfdz6bsWfl+R+Oedn4/7&#10;c+m3Hd/L8Lc/+dn/APb/AP8ARi38crv+f5Of+v8A+s/8sdz8vzf+P7c+v/52Lfxyvz/HO78unyx2&#10;ss7Mv/L8fl/+kx3/AM/25flk/j/+j/8AonHb/wDXk55Z6dP/AKd2P7H/ALfwvyz/AAffz/0x2/8A&#10;0/t/D8s+1/6+v/5mLvy/b8bfx+X+u3FmX46/j5/68+sY7uemeX7s/l124/sZ/jb+Wf5H5f6f49Md&#10;38s3w/K78Ov+PXfi7/ldn+P5XZdP8ekY/q+Fnj+//wCbl/tGLvwz0/H89f8Ab/H/AG3YuyyM8878&#10;/wDb/wCrdj+tl+7/AOv8f9P/ANZ/+k2Y0/H5fH54/9oACAEDAgY/AIk4z9uJH9Y5ZOHlGXl8pSfD&#10;ECnXGfDgMj4L8YnBGVDpr79f0wFJ49uFuu109/syjFpSYy45fXniZI4zwO6XX2/XimAWLtPpiAr+&#10;nHL34fVSldfb7MUOOK4iaa0z+n6Yrnpz1y4542xTCGb8uvnH6Yuzjjj74z9udfvhnLj9XEzFeOOR&#10;hRTPw41pni0c48sN0Qxx8PdibacafHFwZcT5/fqYWdXSszxXomuFWDin18MSBHu8/jjKnxz9/Xry&#10;w2xPx4nXElPp9sSjMlD4+/w10wkenjz6nXFozCeb9ung+Pp6R7OJ88bbmnE+HPDkyeemT7ssKKtO&#10;PthQrxT2YFeI14643XP6ePlSmClF+NcUY16uXB4Yltp5cZ+MeWCtZ8vuZnswy+rLj3ZcjA6c5jwx&#10;E11+s9cXXZWxx5YS0KH0PZ78+eKNE+OOsfLw++M40y9gcVwUjlxzrn44XM4+FH9cZVl9vHl8cITU&#10;8ePti62a58e7icK5sV+D5Ri26K8fdcETlwdPnGHkYkovhXz65xyxMM8fN+uJa8fCvzxMqcU+v3xU&#10;R6/b44eb9/cfXHB1904YfTxrnXDSk8fCeU42jTj3zj05+6nH3xXjn7Y8/Axc2tPrSTimNZpPPj7Y&#10;ay+yeT8sFYrNefzp88XQVnj64FctfGlOOeK3eXu08fj4YjXjL5YWnHzKNM8Q5OXznEzXl9eM8UPf&#10;7I8PfhbqnGXHTG1Y/T3Vr4Th9dZrxkTp1nWMTM++hx7MC5h8enXjrtXjL4Yd3jgJrx89cEfl148P&#10;Exdlc8HHXF2nHu/TC/GnEPLE/t493y95BWOc+BhgIHy4yU08cSEScvJ46Di4kH2+/g15Yyr9Pma/&#10;bCzLHx/X5aYr7ONfjiVpE+HEL+mPyM+Pp7sWnPTjrX2eW4y+fGfPTG64r7vCOdOJMMlfh5+WKMVP&#10;PlhYqU4Ph7eeM+K1pi2Ho8cONY4+tMcvH59eT8zDN1Dn7PJzy0wG7jXPlxpgVm32dePPniCZ56vl&#10;xriB8PZ+vhg44/XEP6fX4VxUlinv+vjTpjP55zTimKHv+PHvwUOOOKGOg8fCmIgk9/BhLsiZ46cZ&#10;4k04456YAzPmadcEW+WvWvy18MBMcS/HENpxxScCzLx88NONOOQdcEycvr7vlgurVJ4flgGoeWtP&#10;l4V6YdrNKU+HHPHpPtyfL4eOKIE8fGDq4C0z4454EfVx88vPTFzuCOfHuMMBT3cZ+OGBavs6YQau&#10;vHT4YrrxD5e/wwulCuTMafDEcuPDLiZwpk6e/wC3QxkfXj3Ya0wVpz+Xj1xrxOfwxaTTp1nXWcse&#10;l00qffk+eFfy4y8uK4gJ5xx5Y6ZZ6/r5dMZm2NPLjpgrPBrxriXOdJ4iT4dcUtg+P6zg5frx98bf&#10;Zxz66xhhI4+fupi1CDL4Px59XLFv+K6/LwzOeCOVazP6HFcLm5+NPdpnriJ0wF0LHHDriP3RXTpm&#10;cFeuI3c/H9cvbiLrTBlH208cKtHiftNHFFGOfBitatPhPl8+RhQ099frOB191PnycE5Nft4cc8TK&#10;vHymfZihT4fOlDLMwIV44+GMyI8OPnXEzJxTpxpih9PJ1zwQU+PLjlHPEsSZa1+mJNPtgrTrl48f&#10;LCufTnxz1jHX7afT64oiV48fpGKTMfX2PvyxtbSnl9vA8IwxOfHHXwwUrz+P1xFp5+75YiZz+fBj&#10;PjjPiZnTL9OnsriKDy9nywg5aYQfVz40wyUffxQ8nFq83m8fP3YqM109x8fHHWeJ+PXCVOPhFfGm&#10;mIGvKOlPfPEYJ4+kRhbsunxPfnj8SZn7eEae/EzIYJjPTXw454H28ca4nWfpxPnip6py+Xz8MVMj&#10;j35efLCibfnHHAYYr8tMuPY4yjj5UjGsU44+WCSI604c8Mk08/p9MJEcQ/bDUj6ffBblTjz150Tl&#10;gkxWHj5PBTEzHH6z0cLMeVafTT74IMzy40+04zjr7eDXBtK68qGn0wS5OnywkVrwcZxhjPjjxw2k&#10;7vnhn8uM8bY4+3v8cTEOXw9piYmvxz48sTmT7seH3jjTEn4zx8sV8+NfpXNxdOfL5Y6cRx4YYcs9&#10;c+njT34GafBn5ZY2ttJP0+XlzxBdHjxX74iCKU9ny4nFF/XiMHP5deOeHnz6dfeYLTl8Plh06a5a&#10;ZP64/GtOPrXWMEFOfHHli6amvx+vjHTG0tYj9PlhlJ4454IfVxn4+7CkH2wrFfm8ezDWuXWePjjJ&#10;y6/jz4r5YzgPfpx48sSTGo9eXuri4aTxn55eOFn0n1px5YhfviS708ce3FyXNZg+Xj+mLqwfDqe1&#10;wi+35+yH44HdlX9OWvnPPAUjwnl7Y40wE+By446lKjHt49uIQmmmuIKjxPHzxQyePHA1jl49fL39&#10;KFKPs8Pf8fK6Z4+nHIWK8e7DKTHvn49cDNY49vPxxFtqI6cce3A3flH18sNUn6zx7cRtduvHh55G&#10;FmY4fPBT1fp7ssMHqnJ44fPF0Er5dcuuFfZlHH15mM5u9nl4znPzwqMBx7Z4iMVUfLGsFePHG2In&#10;z9uCcumvD788G6KcRz8+WWBiuWKWrdlHHu5Y3KfKfj9MXXA7p83l7Pji1tfTx+uGCF49sQzjLT5+&#10;3nGBc3GVIg4+uuN0MfHT7+OLRuqfoT192Iy85+3TFSmfs493XCmXHv41wsUnh8q+MYm0+/E54g+H&#10;149mPyIideM8I6/WDycQs/px7+mOs8eep7MWTPly4PHGfOpT9OmGvhGIipry++k4msV+/wBuhpXE&#10;h5vT3fXFefT3cojC0w8jnz0xo4n9vGmIK/PpgIppx7OHATx98RNfr99Oc4ae3LjhwwU4HFoNT4c/&#10;Zjbq/J44nBtKTxlj8q/Lw8flgrD8cWrm49LPL3YFonH39+IpPEfD44FKzp7PalfPEfu5+X6OGcmc&#10;CfGH7fauMvVyyy5eOnvwgep9n65+3wxmTXjpiIy+HP5ePRwty8fpJyw+rP8AX6+GIGtISvH0TFMq&#10;e34fRrrh9UWk5afPFTLTiJcsS8Vw2qx8jj34uZp06Z/LzwTxnx58zFsL8Osvn9cKNFr8eOePypyn&#10;zri7c14j7ZUnDLXw8/fxpKv4/ccSMGPx444yx/5e+cvl7sUl/T7Yo8cPnJhHPj5HkYqtY9s8fPGb&#10;LzwG2nHsmcEXEezSfIPd54RHpyIhn54QZ5+3j2xhu+ennmzT3Z49NtK8caxhdtPt9PlXDOUfpPze&#10;VcZ04/XFqFPfxr7MRAfSmfXl4YjT3U5+eAiCaeOX0a80wKk8U41xO2LeNMM25EceWFc+D2vz0xlx&#10;yPt44Yyj7e/XGQCYIqvhnxxTEz6uWnX40+mEvy91eXj8PDEwL7OPnGKME8fpiIJnjjlhhoffj74y&#10;qV4jFJPDpHHnjkePu8qcBhNumCctDj3GWuEH9eX2y9uKsplxrp5YRt1y9/tK444o4c+Dy01xcPz6&#10;Txz8MC/bn7dcWnSvl8oz51w7v14+MYpU49lcHX9M/djrz0jR9unhieRxxr5YtYpxHupHLBJT4fpg&#10;nM6dOHARMnPiM88ePnwc8ZE+L7PvnNemIjj7xg5T8MHX2mj5RNOmEiWP1wyST5040xK+B7fjr4dc&#10;TpQ9tMEGmXHEPXFCLo44541fp9I88UyODwwJxxX9cC6uXHEzjbWhx564l/Ljj9MXQcae/G5KfDz4&#10;nETI+XEZ4VIhwQHv4efSnTE6cZfDDbPEZeynnjjy91MNrBxTyjBZYTddxEvXF91t1s/KS3lzTLRk&#10;yxaXd+TSlZ8M2kTHzHGy++6Q0OTFFiZozl7GLbbe9mk+Gr0pESaPlc9qLrrWLs6IhXPVgZ9TEZkp&#10;3e2nl7vF0jSsxhSZj9Pty9uAQ2x+vlFY5Li66yopx4fCk4lPV7fZ8MH+Jhbs/CnHyxExbpV4y9rj&#10;pxrweWEovt9rxTCqhz9nzMsUppPhOntwgQ8zjLOcWy0+vT3dGMHqrOWvFcVGPn08Pnh192v6Hhim&#10;XHufvOLpWdPt1wdM/LiMSmvw+5jXZrxwYhuePvxGHcTTl8fHp4YmaYjXj3R54G5lOXz400nFGPf5&#10;YZ41X2ffBOvTTECV06018c8VrTLxrx5zi27l7tcDNff7eIPCoDScGfLXz6ffFA449/hi1h2vLrx5&#10;49TI/rx44jrxx9cWkDbOnHHnglzp5/rAeergePDEQccuK+GETp9uOmN1zWGOOK4rRcHPLw8jPxwd&#10;v+v2rr78qGXVcjzp547Xe/ubm9uqRTSmc0nOpohDjb/V7NlpIK/tmlHKgwoRSdJx2e7dc/y22RJp&#10;Ru2hBDCosrEENQ7l/drddmVuAWc//FNGTQwxet+m5CAM5rElDkNpEmEYb9rlnLWsEMkIHQM8dvt3&#10;77ECDSlIQZeg/uOcR27Hc9otpRkpS2ZmJoPi0Cvcv/rX5E7U0jOnWU0XKmQKUy6168U64pka+6nH&#10;jguZpT2cPtnCOfFePHLEJ6Y9nHT54IyZ4+f6YiY9nQ+VTzwzlx7v1xLR4+3wwS/L9J5dDEzXp4y/&#10;X9cD1kpx0wJ+PEe1+OLV/HrxlX24gz9nnhlOdaYTM9kRywZz9K8c8OdazPHHXFNeM/YezD6or8K/&#10;V9vPARLxX6cvLAdOPt9sRGkRTLOfnPyxUpHs409mKZx08fvitqplxz5fphXhp8JOuJuOPD2fDEGd&#10;PDLBTjqYz44jypgDPjgxtM8RdYyeZ95PHHpuen684+LjdGXHHEAi8fOlPDEmv6/rzpzxnTr8sAtO&#10;OPfg48MSW1j3fr9s8EFPfz90YpwcRiy7uttvZ3ROrz284M3KU6Yt7f8ATs2WRqNSK7ruTMTE3KZN&#10;cfnHdTMJHPczWYhujKZmgYv3M0quSGkfujxI8Ix/Hddc3V9WmupnWLmmShTKy4Aka608GKUKHptJ&#10;OWO5fd3BlWge1J0qGu6HTEIzuIkqwz6a1l56yFAcBUJGsxCkC6VjnoObi3d2rphpnDnM1qGl0HPP&#10;Fhtd9lVXOmjzXLOJjXFvpN999sxLS5aZ0RGjH5VqEt/bi6xVAzAoyVyzrpE1mNt2Z7nX9Hoa4Kwl&#10;cIfjn9fZHhTrhp6R4n5YurPHE/pj1Ffn58VwFJ92BaPH0y0wTTn8fLr5uJLq0+nHji4tth6c6Zcu&#10;ORiEaMTx0f0wUB+2b7ffiCifaj1+vTE8eHL9emC2kR+uenzwHFMZ1+PFfNx6gnj4/JxQn3Pt49+C&#10;GnzOnudMefu408ssRmHHyyxJR+fGuIGJ6+z5+GEyt4j2U92MqHH0nUwAV4+vzxahXC58/dX5+Bhg&#10;i3p1K+HTEXSfavHnywGvPjwPdhVm7jLFKuXHy6zjcs8fWfhpiFpXr5nHXExxz454rOeenXjpiqTP&#10;l0efj8MWxE04OXwwMa+HGWXPHZv/ALNrb2FpAzcVy9mudDUwH9e6LLbkNaT7kgerLylGVtJG2Taj&#10;InOmY5+OSXy9xmC2IEffX9s1qNExeWWu0s56OsOjMc6FVGL+3sLWWhnm0ka2z+UQIEEuCbkRnlK1&#10;kmhaADBOuVMLaJdfVikBFJc+K5J6m6IrqVQpyKEa0kjLHbbQYCSPCK6EZzUmOuDtdy4tlmWUiunJ&#10;zjyypgjvF1tlQhp/jGsXQRbOZaOdDtl5CSmsMeqPG13Tk7WuO7dtLisQ7VSZLo/KsvLTIcd3+Ld/&#10;OEo2nqNWnJoHSdaJdMlcomkyeWXTxwjnB7Jp+mIM9PbP19nLE4Dr5+L48dISZ8Y4NeuBzq8cfPAb&#10;fTxn9/tieKc/prhpl8ufP500w0prx4ynTFM3jzcDFF9vGmPZ7cmvhT7rhz4+mID9D2Z/QxIVeOPD&#10;G4jdrr+vTywNsSdOWWPhxOPxMuvPimfXFCnu8vly8sDOXwKHsnLFEmePZ8cM0eccfStMsbTN4Pt4&#10;Pmlw1+P6tcETXl7eHDITx5T9fHEWR9fDz1wRbN30eutfbg5uFF+vXEF3hXjXEr7vLj3GIeXLTjL3&#10;4TTj4ffABwe+v2xcPi/r5T0PHF621maca/Q5uLf7PfC7tzBb/k6TB+E0pm0aS4/IbhqRzpBFIt9S&#10;BllqY/itUGopzLbZ26sGblSlcN19t5YGiT9oIMiCXJIHbbNlrSKUyy5alP8ADQcfyW3O2KQbWI1a&#10;pk3ETJBRXBfb+U2wjXIi4rkW+kWfU1ZxtS07TdHpFVG5nzarpQdZt3dqbLChOVuiT5SOUa5Ytm2h&#10;1g6ZZ5lxrHNwWtgXK5ZzSK8j3KucYi623faQ7nK0lMtM6/IwTdUIpVKUyYdrWYzLs6Yt9Adu7KWp&#10;FI8Iac564u/ktG5/crNLX5TdtiLrbQzxss/su3KajlIqa3WrdboU1ph7toH9ligtaCEZEZTMUBzI&#10;23UznjjTAOfyy9uIZefLwMKk+HSaHX6dcQV499cPLlOcVMNJeup+tMQXenjn79fdibtePtjOsRx7&#10;/IxmT4+z6mKVWnLjlzIxS0mdff8AXBHGf1nq4GOOPpidOvkTxrTEwaHHn7MMzHx6nwxBFHy4n25u&#10;PyJ8/b8ueuJMqPs69MuuOscfTDaVK+NPd44YWffp9/PPAxXkc6/SnuwAzcHB58+eGlPZ5ca1wOv0&#10;4fhilT2eOKq3fP38o8OuE9vHhTx64zk4pPFcKZxxxyjDWnw5cdcUhCufTXjMx1pTV45/fCXGennx&#10;H2xE+rr1+0eceOC7+x3Cz+vYSs5rW223nKldCXli4uttstgrP4luVvuLWmnOZ7YG2y6EiQ0oTV6D&#10;Rm2vLc3bnLxmNZoUK6054ulqUn9vt1jzMhyxc3dtttAWqI50c9aLzdKYttO1NtWZhqbquVYqU5lF&#10;MXXX20L4uuEYijByTSUE5OL7u4+lHOQhiFIpVV8brq7aLdS9LSGhWqBVIm30wxJdzMXoxbfmFJrM&#10;+DXLMpnl3bmxtHOQyzIj2dWHLEGQaVcteZImlDAFwZxCGszTMkoTLC54RtAHlBJWZyia/ZMdzt3D&#10;arpTNiIhqrTlTli5utHa0TVIMs5jIIdy6Whiy5tFmSlS4pJEUik1LZtzpi7vWwESwk1mJ1yPFiWr&#10;iJr58dcNmke4/TLOgYJ+3Oen08MDBIccamIiPDitc+phIy8+Inxpha5+OvThjBdWOIxtjLnzy+uG&#10;Cny+/u8cRPj8v1MJdcfficXs+Pjy8+nxMZHX4ziA9PBxyjAx6nnrT5a+GGlMuOnx8MMHtrw41znP&#10;ivTLGWk049mImfn4fTDFslMeqZTjjTywjn04y+U46fpw9aYWVpx7n5GK3KwTwe1+2G1mI/SPlj0z&#10;JqcdZ88JPzePphNeJ+Px64lupBx+uvlhVr7dTjy8MRbCnHH64Ru4+nGuBr4e33nGeLUtnw6V46+G&#10;Oz/Vtr3Gbr3q27tqawZNNaRXAbgjTwisdV2+CVwt3bUmNyEiRUDWkmZWMsf9h6mtIhj9TWNdcNgN&#10;39eCh4ihWZpM824wXFzuiYBj1SubNCiOtNK3d27urQH0xVmiEQ02U1U1pfem7sGdKKEpGlpmPjEF&#10;G8u7SVBgSItZFy10zMoGq9u/Wj6vUtZy1rJnWGoYC24C3nA6RPO66Q1IBpdOJbFjKtYaJyGnGWLG&#10;20chqx11zErNIdzpNzcLasUIuIImdajKQtpukuTGzt94LTpMzlHIiMjPwr/G3A5QsyP7qUX1Uf8A&#10;K63QxuttEA51gSGeZurmwhUrf3MyZWWYtQrMMRE9ZcjDbdfaWMi55ZMBUPVD488RcUKU5v1zOeeD&#10;jic/bhg9NfhxXKvTBFuvD8eDG3adfn59OfjiUrnrPy464zI14849uAz5fD2e3RxNyT4aeOnnplhN&#10;1H6/Hn0xH68s/h5YaLcccHPFIifpx4YzonHji25qdaccOA0+P04csVjj5dPDAluUa193GuP2+/Ln&#10;xWMRNZ0PDTAj5+37YG2fDnX2acGGvs5/Y9+Lky4+NekeWKhHH0kwxFfjxlhFpxB5/XrilLHj25L4&#10;4lqRTjXl08MEhP1jL4OLnx8f16a0wy+qfLExxl+k6dcSvp8OZ9fbgLYTj74T9ozT58Z4O73bX+G1&#10;ZjnFHqDCx8Mfy3d2F0MyZmXxgIJgyrgs7n5HNZmKxGcKZJ1MLvaoM1hj61Rp6WdJust2RUZo0EWk&#10;yflXNbSIxRN6Bm9bifa1InDddLmZc4K1ptny1muL3ddDaJXmQiizuTchkMi4Gy+2sTdEv7gyMjUN&#10;a5mL1si0pzhSfPWOVLnLF1lm+6961CtNNKyMI0znBv7gKUgpDRl1lySIq6zjt907o90uWkoECSay&#10;Ns6ql3Kf4x22wKgAAID/f5TqDNCsMvWs4r3Lb3a6Rt1pGUkNyz/iYbrO6fxpqlGtYzEhnSAjngUD&#10;tlqk/talaaOtcx1AlvG2RSDajWPTnJBcRUi+2kxcXId0uhbQzf2rpMBurTcwzOLmwi48Jt5R1VZ6&#10;W2meLe5bZA2wk/uOmlMqFBjMwxnPHjy/XGdPGtOf00ws+MeWnEp1cTGbx9+mBONffgm2kZzxxlnh&#10;f3Zff3Vxufy9vQ40xFY4zwxc7p15ax4fMxC19nw55njhI6frxScS0rpxxDjc1X6cuuK8ZmfQq4ht&#10;93v46YY49vmY141+c4g168suPZjbofDL7YlYZ9uVeXEYVaV4+eGsEe7NwSmk9P0y8sbgp5ZdfHlh&#10;mdZ+nvz6OC0Z6nz90c8Ld5/Lx19mAlOOOHBa1+HEe/PDFpxx8jFp15+WXXjLAAR7or9sKwfD2dPt&#10;hnL6fd9mLez3bHelapPONs1hIJhIXlhGP5ECi55EugUlrTrAfyR6WpdnHiDNRJikDNcWqlzbBkTB&#10;CqnPL25ribm1taUUfx9x6apXOkI4sss7Vu+7KXLr1olXPpix3T3B2sVt3NSZhunNjMTKuNl3c2tx&#10;RDNrzyhUvZ9kVue7fHbT/wAWpO4KUpLzoUXF3Z7trftarQaLtpO6CZZpbGuL7YtTSSZzmmVIIaSi&#10;wBD+5QlgCUYKaFJI5Tli7ba7ykVzarRKEXEaAJUMNl1ezc+pSTLLPwykjarNDu+mTdUCNxZS2M9P&#10;yrHplaYs2WhcESM1PVRTSm2aK47jbZarDSYpENoUZpcTn6XOcW3WXn8lIg0i0U621zKNDOly9s/k&#10;cq+pGo1oxBaMrGUzi3fYbKQmUEkJWqAviug4utvtt/nBu9JGT75hZeVMsUTpOeuFis/aJxurxxxX&#10;BX2e/j5DiaaceGXvxIyfH28e7FUnT64zeKfXzwQQa8fHDJXPjx91emBWnh8ssZNTLjphtbq+7jjn&#10;h6lPjl1jANTgr8cWw+l6/Xw+NKYWK09/jx7sZMRw+39IwbTx/Tq8VwU+/hpp88S5HHHnq4/J5cuO&#10;DLDSns41ywVOOJxKM89eGKnQwyV4+GJg+HHHLFyDHnSn69fbhiOnj9I0wKUPGePdiUyjEsxHHvp4&#10;Y8c+Pa+JywVzOPh5vjjs9qIbrg556pllr4uRi9uYd1LW7021gCQ8v8S2NKELM08UT9KZwdcWXXCM&#10;/oOgNXrnlbjuSW3dyGKZumeTNx7VjLAW9tdyS0pLXPVYdYcqXONttp3O7WC2BbVolzUirC+lznJO&#10;27U65/jF0IZ8qxF0uVbLdkKMxQuKT/5Oa0y3VIMF20J1mksk2k5PMY9NpGc3FDuIAytCctc5yrnN&#10;Yxdsvm6pE5ZizlnI6MLri71DbuGn+V0EvNkC2NC2a1xb3JFLc4mCmRky85o5YrUtWgaTuk0I211z&#10;pnh9H/eyLmCUmGh6VIZW7a/tZuLLH+QmeUAyUVm1rLmFsTconZ7nouliZgAEhoVz21bRa4O61C6D&#10;/wCLPw2so0VTPFsMbitrmxHrOYLGdFpOhbddblAVmX1QNWE6wVApGO5d3Ce3EuU5z5kjBlV5A97t&#10;2WpYOvy6cukTWuDOJ140WnWuMvHz48sUeOKfpjbp0PD318fbj1Ujjjyxd/iz9GunGWNsEzr1y++A&#10;tax8vZprjr8+nXrjcFPd7PDBdpX7ScaYl/Hpp4efzww68cezXDLB7+K/LrhInU06YmFtXXjw8cdc&#10;tPb4R7uuAWk/p9/dywbfxmaHTj24kz4p7vjphR444riqPj7fbhr6fnx7K4hJ6azz464qEuvHlPTB&#10;akvHSuG4uzivTp7vPEN3p+HHPxxMMr+k+z44YqTz6p9DFVhzyiny+mOR8On08cMNOM/PTozj02zA&#10;5vMiPa+PKsY3F4FxOiyy5aj/APKq5zgLVGfOtX4se/8AHG3tkNNSaOoUaav7leeP40N8URCIyims&#10;0WszOmLb+72btlypUoNRKRG2dxlNvIIdl6xaTzIpR+Q5SzOL+0XQRTKiRQ+O3pB1tuF3tc2iQO4j&#10;UYtNCM3F/dtZIzox16UmAKq0ExEx3LYtpFKpnyBjqVzibF2i3TtyOs0zYS7kUriw0unPTQp0VMqE&#10;FIcNtS8ahlE7ohyh1Z5QzOC1XdaGTlWa+FEKzLjt2XZ5UuygkQdduSZViuLru13bP5ApS6QWotCD&#10;RuynlXDttt/luZdrqastEtuytjcstMHabbk3MDTckgnIRSNHMzw/ytqiVyGst06EruNGHO3CduWk&#10;/wCUCB6icyEY1IaoprfdcxEUbvURSaMI5MFrlGC/tslxXxFt8ssumHjw+2Hl8uM8E28cufn1wcv1&#10;wKdfA+uftrliE9WvHFMEy0/Xz41wZzHu0xVm6c/d9qYQyxtE3cadMSxpp7OPphQU9mXBw4Lpy49n&#10;2xL8eOvTnhNenGdcsTDxSPt88Jny4054ppD76eH6csOemeBiSPb7fbgrpw+/EzWvSvETgrrx+mKs&#10;IZfI4+GEaPFPbPlhky9+lOPhjd09h9yD9cLTj6csVrxyPZzxXQ09vE8umE8uOf3xunLjjxjF7dW0&#10;t5xE69YJyrUjVLm23ddLWKESMRoZz0FmuLtvbs37uubIeOh8dXBuuS8J83n0mPAprjt39wG+5gHw&#10;qlCIdu10hQwWRAxlVgYUu/bFDbk9d12LDs3XosQQXUIimstWOfhhTs+lti2vqKNpJrEPWYhq4Nt1&#10;xZGmbEkdazBz1ycNsedrSaxDm7a15oaRgBttZ1rk08Jp4PjgG5bNY15MZOfgr0w27ZH4mT7Bryrh&#10;W5tYyZC6tR6zLHs0xZFVplQlkepq9EnTHqUsuKFGIgEnIl1YKLBgG1e63TMRLKWSZweqTnByx3O0&#10;xFxlmz6tsdBjdWs2r+VL7bIt7k3XCtRYKdLiWJpNpquGy5/67YCn4xPpuGsVWusRzx/1XE7mHJFQ&#10;S7Xp1ZdZwu2Q9PUJnlVJHqx0xZ3+4rfMcp3V9xC6Dc4ala+fE8Thkpxn7vPCR1K+L8ziMflEcHuc&#10;Txwe/wBmItnbTh+eBbUJ9kV49tcNM3y6/XpXBdFTw+HSlfBwrE6R9TTT24a8+PnODLLX5cVwQHE/&#10;bLTE6w+/g4MHXj6e3EzlzrOfHScRD98/Z09+PSEYOUTz8Pm4uJp83L55554gKr8P19+IT1cZYly4&#10;4r4aY3OX15fXywVlfi8uOuECtfbPHtw14rx78LOc/px5YAYINI+PHvxEM/Xrx78Vpx8vhPPCr7vh&#10;7PPHqso1492O8W9rcwQxMQsMZxoucMGcYu3W3Pdbrt1sWlTaft551pnAJWCLbljKarPPTXp5Y7Xc&#10;v/HckSE8ys1DNNIYWcWzO8sqJUK50mtG7SWJnbjbbe7YNfVBbJlLuC0tIiLUvakrcnqurExDqqa0&#10;pp+KGWJ2wa51TPbOSxNugDGri+61RIDOLZOda5eamsYuK5zVSDPIk6Dza54uG6B11eURXP8A+F6R&#10;jdajcHTnJ050OZMDS7uFsWn7deb4+HWmHfbc3f60a0pyc+mQYLt4gGVBlPM8K0GuWLbkC8NSZzy0&#10;i7LnmxWMFl1zdbGXhGesNNrMscskFts3T1SKEZoQySCzkNA7hus2SERtZBNG0uHWv4+XcuvW24RA&#10;5QyJEPMK1Yn0xi6LIKyvWif+N0BpHTKL2LrhK1iZYJ5rEVhjIx277bGBaZ85qZPRoyRrP45nER7f&#10;BwnlxxmmIeOvu/TBH46Pzn24yqZ8+k+HTFWrigSdesYzoYAr18vdxzxTjj64kt9vljLr7vdPw8MC&#10;5JXnzwkz+nHliK68e6XAZEePKOOXtxpOWvER76YSApx409kxzxJW048q4EJtPdP005BimpxHh8Md&#10;OI9mNxn5+6muGR414+Ti2TL2+emMqzp8+PhgcuX6cZYPD2cHnpq4iDC5dOnPyxBR08uPa4lDby45&#10;8Rhg14p8OnXHeLaenOaU0eR1mhOdMXFncMwyYQIrNWYm00rOUBfbcFxIzUyzClHOeYc8Hd7to3zn&#10;yFalXULWK/ikQTbaiyZwCoqyueWx/bkaEW3i+loqGfzSZ0hdCtvqRJk8anQZij0CdS63dnBWskwV&#10;9+QKk0xdduZJgymr1h5dKRUUhKhn46ffxpljP1zzfA8qZZ/JKllz50UzpKV9lcxxcV27XLOM48oq&#10;5FAq4TSVmTX6AkeXXFkeq5aVPE6zOejnpGL7rr3oVmUYnQ1SOZOLhtnuTUeWsZWy8hokUmcX7L5f&#10;LdRgryjaKU0yz/7Ln+WZS2YboGvgTXrt0nHduO7usbGlpUCbbkIlqE7iTdT8a3dtuN8GpJGoZK2j&#10;dJytyjEW2hFXWk1Sc3qVoJRxERZuyknNChmvN0JprMVpEcca4uJdPh9pwuR068U+uDcfLPieZ4Yh&#10;P0+kfLFaW8frhA1rPg4rxxnwY/2Tj2UnDJWZ4fi64K14+UyauJfscGI5fb9OmAfvQnjy5sNvGnv5&#10;4o0dacV1xE0idMuNMRQeNfD5dcXDaTxHHTECzHHswGlPd9qeGAZz49uVOWJBa+w88Uuyz/TTXice&#10;r8nrPDHxcK0Pb7MW3UnOdfPiPPDyOvX6fDww19MuX20PphubacH088Rl8fI8/biA5desYMnjiMXX&#10;bGS3QGlJGlS5gfAx3L9CJAcm5C49tTVu5zjtF6BPOlIXOsERGZBDOO2Fl0loC1lto1YBA5GTrXDf&#10;Zfd6roFrn0aRdSk9JRVLu27qLFKJuBIyLoDOZJw25LVHLWk6GVx1qZVLr69ooPjyM2KQRWtakxvp&#10;BSs1iE+D0euGbc2cijxXnWKQiJbQOcSGU8pHLnhFaFXpT55dE1xO6MubB1M9ZjKa432jFU888/OB&#10;8M3A05fPIJ4edN0VorWWsrGZO09lK5bHt3PZtJqRXVmZqIJo0eeDcFt4mlaBMvNSKay5GLNst1lU&#10;tp6rhJaVlCpq3NGmLLptO2VFNoy+m6BVrA2zNZhWl/aLFN00XWtGgRBNdCkXStt6HdFyZrSIlKqh&#10;BoUpTFnZ7aUomaxBO7nNtHJOY4qfrxXriela4Kz14y5fbCPJ8vD6/fEzTL7/AAcZEc4px8cZT4+R&#10;7864K/X2cNMVynj288CMHGvFPPAx7accZ4bbWafXni0dWmmZHHVTlhgrpxxScZTd78ve9fLFI2tP&#10;PicZWz84y8I8/LE1fn9/lTGdZ4j3Vwq/V6T8+eJmrxH64TT28ccsLEkc+XFcTNT9fphQqezjrimX&#10;M5ca4pQ4nw5/DEsfUePeYKsca8ZYmfGcTc+rUzcvh4a4uinFdPD3GLmYOmOx/XaW7LlzMhgnrchX&#10;VjHb7Vl69pyuPyG2IVYmKPJmRjL+v27bqSXUnIMrjPSUNBmYhvsb+4loQK8m64mMpi1aem9taji4&#10;ssJHbcmRFYi6jE2k20LUQiMdsG5uJYtLtpC7rfB3Sf8AlltUstuUsvlV6ElyWy3fitxSVg9M4tsu&#10;t3cpjmaRSZo0yhCRLu1Z2zt9whGVkrtLgoKC2w0knSG27t3fxrJpFcumUXE0nmUtGyAjrBNfZbVK&#10;tSKYIA1SvMPBr1y6uG1ladYCVec69R0MFtzaLEEGaxUdGnSbpyqXPbvd0F13qtkItmucisUSRmjj&#10;uW9u31JO2bm4okbvOkvpkbiUxDbt7PjLtKN0VF0pWqkxi3t9tKviTSMqqZEUt564tustf5wWBaV/&#10;J5gLJV3OO2MFl1wXDSLoCXMCrccrp1FLVuiy29QrWc9U/IeTsiZx2e3Z3LVbgMoDSVn0lc6hCzSf&#10;6nfO4Xf1r7QtYSKDtc5AfQz+MTXE6cus+4xVkpn5R4TxlgEjg9+vsMVKeOXHx8cElOK+3Ex+r9cR&#10;HH3J/XClvqdPh5PFMMSnx4icAfh16T5/phShPHHlgT8sWyZ+/wC78MATEZ10y930xGVOXn8icUz5&#10;649/nPHlWJxaTnpp9ufwqYEWOKeOUc8RmfpNemAQmI9n65/HFzkZe37S9MsQ+fD45YblD68fbAKr&#10;84+NKYrnHHynr0xuocR5r9sBZStOOuvTE21px9PZOJSvGvFcTkz7uPjhtLvS8+PDCo5+3jnrju23&#10;3Rf3O3ttTnMk8itaVYiuLzudx/mDdVW1CdueYcopbC1nH9ezbNk3JFWas0TJBuNTPOEtvt9V0SS/&#10;5MPKKSS1nm4e7sC+E25hcCxyz25ZwxS6AcvCMijR/JkOuf7XF6W23XKkPnB4bp9lcsfxHZttKN1a&#10;zaGutsU6tZZxafyG+KE10tRYz/aaGydYw9v+R2wTVa7YVHmhIP5QzhDQp0IyM5YEZyyVpINw26vL&#10;WY5FWOl0nJ/kHZn+UeDPix4gZmHt9rsZ1uBFHNZc0QoVM83C3dwu7q/8lS09WgE1gpEMUnG6ztkk&#10;VuNyzW66MrW71bo1g0wT28iNFBhLq8rm6uTi3d2gpmQMCiFJgiRzpGUYuXtW2nO1QZKi5zLuYrkT&#10;kYbHa9y4EYW1igw6qhFJVIrdjsfw7I2ZhEBRWZVRmucNurj+TYll1zB4D/8AkwGsMM1Mf/hP9Sxn&#10;u2l110zMZWiNRa7dDOs4mciOPlzpgeuYeP09jOALvb8/nw4WKQ06Z+3k4qrH0z4z8sbWdz7v00wx&#10;l7p88RaU9o+Dx78NKDGXn8Z90ZYS26nv++mFK+7EyePHHtwl3x8P0xnU+mX19nPFhazMe3p50xR4&#10;g/Rxm8/dn4+/DNulOOvx8cbQemns5Z4KZaeP040xJnWeI9vN8MF2bHhPHGeAnLL4fTEzX5T9cJMP&#10;t8Pt7MCtPljc0Pnp8PKcJGftY/TApXjT48GOvEYzY4/XwnCq+GnGmBPHjj447X9jtu2+1EfDx6ez&#10;Hb7z3Lr+3dNykKDbbTS6PyI0hiqY7V8UGQECUXb5hEzOWmLy24vvdpL/AJGrkJIg53CNG0xtsuZt&#10;ieQQluiLJAZzMkUwFpPdMtCIpuZzIpkMJNXFn9TtW2n9lpAS2sKq9Y25SKuVzNo29reW8tZoGtFi&#10;pW3LKSwtL28mTSZWaNGhAtQPDF2+6iVJKm5ljW0EEKVCkY32XWsFYzaERGk5GoyVK3dtLbhomkxU&#10;Hm5yZ5tWHtvebW5FpTrWT8Y/LlA9cXdvt9suslkUpnnAMikV9LWlTH/Z2SUj1SZFsoZkSi6p4uLr&#10;P47rU9Mu0WfyKsBE0z3AJVx3+x/W/s9u/vWTNgbbmSLrEuq5rB+6EcUjmiZxG6GZpJPNGMnFt/aJ&#10;S0JUA51y3VHdWd3jFtkQfiRSFmrL6iCVoykQwY7N/ctt7neQIFKMhvjQlKasOYYu7rdb/wDcEaQU&#10;q6flubaRGc5Md+7uUunb4AQEmv8Al1nSMU5e3OnwTH5OcZV5QYONdfLEUOMvCvyxtMjX4++I8cUa&#10;cU+uIPz68cRzxVywK6e76c8WqV8eZTjLLC7X5ePuw7Xj66dMsZ+mfHX9PfiuY+yplgapx7tPZgaT&#10;r9uPtm5+fHyxbPx4+mF48PbhhY/R48cFPb7Z46muJniPdXPrgi0DiuIqmbxzR9tcFrxxMdcBo6cu&#10;PvzxQrxC8/pTForPT658RiMn9Pg8Uxnlrx7OmC5rTL2cezrhZh+/H3nCs8ce3BlM0en2xb/SvItQ&#10;2sESSzzawbZDJKmO3vLbp7m6ZiUgzpGUJzqnpxfvztLbWJtbsgUliaKFattEnDa3JYS0cxmuQFs9&#10;IJg54uutuNlySv4zVKQMq7kKekCq4s/v2/1B7f7v41UXTrEzOY84xb/Yvsju3sE2qrCwBkFzcxok&#10;FIg7v9n/APDf/wB27l1skhFswMzkFQzerg7W2xtuvJR/bcueipb6m2kzqDiLRZkpkyqOROolKlMj&#10;E51hl6nCnlli57dLrR/KtW3poXBM0YgoYu739mzuKG6mYTyKIyDMtXRxb3u//Qvt/ri2iFzaktFG&#10;qEUu/I6w4/kuAbSc19Jc3TWRWdyEL+PTF3/4jZ2Ljt39x2t1rN3q5hKRrEzTTFhsu2G0hm2QKTbq&#10;3ZjR2s264u7YpbdbVKzAM84B9MmS9TDenoukqF0BnPj8Ip6jHZ7gp2lYoVSLroZlButfBmsULi/a&#10;yNouts7UKqFLdznWkYvuiG5y8YiPrhjnn4PBhjP7YgK8tfP5e7CUnjh1y8lGkvxnE6Lx8PZhyPPT&#10;iI651MNz0NfI+c51w6+Ucj9flhowafXofLrjoV68/mPuwsNPbpl4xi4evTl8/djMprxx44K+qfv7&#10;ef2wmb8Prz5s4zty68RijGVPviuUHTMny8K4plr7uPdjNk4qcc8EIHhOBEp7I/XynEjhLqDpx+uN&#10;srOfz8PH5YmIGuXIy6eP2wxSeK+OEaD9+Xn7sCFD31+vuJxO6nHB+uANdOPH2Y/GHj4/rhtT1cew&#10;frjtd3dO24iIzlNdIX488dnuW3F3avskozq/lqxEBmjSSqvbq1VhnULYc9K6Rk5sX3CFyTojaJNK&#10;gCaRDFXB2r4oqMt1M9tf33O1OQdYWxvW+6JJgqM0iarUMkWoVuutum5FozM0dhkeqqUr4mIuu/Ih&#10;itrrBzyM/wBzmTg7t9vL1TqMRnkxmaICS4/7b5LSd2Ubpnd1IYjKhADh2gWXXSZlN1QzihypAGco&#10;Wq2sSEokizq5yGaDSYxHb7rZcVoaiMW6Rn5xJEYe13O/a2ozq1Iibqbrijc1oRMsG7tWRciekEJ9&#10;I6G2K3VkGfypZc9ksuUWspXIIB2kxthldCsXXLYTNrBIhOtZ5aFsGmJutC5tOtJK0iEIOUy4W0vr&#10;A+TmzQAWkZQvS3v3tzYWdBuQgNrMLKvKx2ihj+S/vbvFyYKHgZcxNZgrw+PL59MJaHH6aadcS0jj&#10;7U+WBEh48Ymn64S1C6K++ff54MuPngVmT6ROv6Ybi2uhx5r98EZPOnDgdOPv54jrTprE/B8sMkuf&#10;s+9Pfgt0Pi8fLTEkT59c/n0jGfhx4YFZp88Qvp95Xpxrriae/wAOeXzpiFlPdyxXOenGoPTFaHLr&#10;8/lhmqNNfY6pgAp098+OXnibcp4+vXxwH7p+hgZG5+L099cZgH1g+/XE5vLjPr9TDcFPDKvvonE4&#10;livw488XTn8PsdPjhChp9OPng/x4/Rw161wDnHHsxbHPjPyzycf1v61lh/8Ac2IRuhSaER6WlzIz&#10;bJaVof1+5sCDMBZImk12lsg6y5uG9RsLYyf8RIZzzt3JpMSxjudtHcRy0lqFdIdXaLpglP46Rz1Y&#10;6AbTnurM4sFC3k5rmsFTmc2kBiUmzONLay580I8PHF9jc7ZiQ5mac1XnAE54nuXm0JkjlFIzVEWK&#10;O7kYj9o1ZiaAPg0YMnLDF8LdyNbYcqTJkaSZmG5tofWtxyqBTozDGLazfI0q0qV0DKPMyZ3F9yed&#10;FNdc5gyFjKHE70uiJAYM9TplWap+WJhY55ETth/xpPOIc8b0m3OpNHQ0JILedq6NLN62Nif7MZLA&#10;551RKj4dr+pdm3Fyc7bU220lgIk1m7MkLiy2LWp51p0zr78CLXr8tOOmG5y090eH688FrXnnH6/D&#10;EFsXUzMS8PFDwxtqdI46eLgkVj7/ADwx1446ZYm3Xjjzxa1jlxxphE68fPD6Zt9nGmeuIrx0wTqc&#10;ZcvjhZOPh4+eJCHj7+/BturxHHQxG3r84zxEU493voYYPDlid2mup4dPrgOOPliC7x0xW31U4416&#10;YjXL28vfHMric/Dl98j7GMjbXjxZ8s8Omnw+fxnGVePb9fDBLXw6e/7eOKHnHl7a4JpwcR446vv8&#10;PZ5YmnHBwYUpbHBx8TEp7Yg5+3X9cdm+2+4tE3PIk3M9CKaWk54LrLLblsLtSPS3TNuj+TmzQis3&#10;WF3qmsaJNrGoiZZF1pbriWLYChmVo+Otf8hyDE3RHSprn5Qxn5uLoum245HhJ0WPDLJxYwzQg58+&#10;p00jHoncE50nIImIiHr1iHtu71NskFQzZ0Yo0rFarOJmlqucUCcpcjTwJgwXbQsuM4kfGmlc4yuW&#10;MWdtbjuTurS7WvUoRGZJFcW2NqzTSF/GNJPjE0qYjcytXXNmetFeTMUnFpbatm3LQrka0p4UfGbV&#10;bWKNGCcn27nKk11tQ9bSGkx01o+z/jhthtJh3RIIFxP7SG5tJaNKNP7vetf+u2/ba+EinRZg0Hmu&#10;LbL+UdQ+nT74AaTn04+HTFcuPvwYzgnT5eHuwm2mcfL3EfbEgzP6eGDKOOOhhYP0+vGeKvz8ft5Y&#10;WZPdp7T74U44zMCMOnjy4+eKW+bz4cFamPTd6o446Yg8vjgrm8Z8Vwo044MTNPLnHtnXLXGcC8+P&#10;d4aYjdTy8OP1xSB5aZa8fHDVSvFPfjduk+/6Yniv09x4Yt2xsGnlh5Tx9cTkr7+KeOEgk/Xj7YIa&#10;cUwzAPxjC5XS8HxrlWMP+Ofnxlguk2w8e3ECnHDiuU8ccqeMQcGnSvPBbLu8da6c3LynXHZsv703&#10;dsO3dlI1bWaZ1BrM6IOC28liIJ/1g5yMw0CQc8XQzaMSHOYfPPmCLUjBbcsy0yeWRrnHXLDfdabh&#10;y0NJJ5SLOTpSW0bltdEgpXy1nSI0MWfyBMSsSwQE6qSZc0ak4C7thdbbQWWCMjnSdN0UJUDsAlzC&#10;GUPKpSWGvzob5e4DtHnKqn7Zlm1mgVG7F19zaWUSQyDOYpogFCf8qdzeZSV15r0r7F5OLQVuXXzt&#10;h853GseOPxpcTlMy1nKJgyifTEZYiAukrWGEmNCKoCaOU42lkW5rui6QCF8Mn9zu0HH9v+93ATt9&#10;u+6tEgukjNVjbLQbZzpd3Ln1LM561esuumZiCaa8eOJFl9zxrjxY5PN8K/TFIGfb15wY/Gba/Ljp&#10;TE5seBNfjl79HElT365HlDPjrjJy4OPlgl44zwpb7+IxYCVMsdPp+mM3XPzfMjlhYpPEYqzdp09m&#10;Vc+ROEz448csfinGUZYnwzy45ePXH5adeOnvzxEcZ05YIK+PEDlTyrhpTlgdKVy40p0x149uEaNH&#10;4+zr+mKW1jnHXy9mI+fHIwcnLnpnPxw+qXjLpTyXBa0t4aeGITy8vpr9sXZ6ccVnDcMT44fVX4wm&#10;XvxETxT4x44a0OPh78sMctOvHsMQLTTPiPnTH/2Pcr2u+RECbrZTOkRu3E1pUcXd0ttAtJYJj9tc&#10;9IU1rdLi1UySkTOgrSHUc6aDi1ssgy8wjzStecVlx/7UuBWc4aEwZRXRn32N2crq6JMdIaeXj2Le&#10;3FvbLI2lUXaCMV1HTKkmLf5LYNuuQRDDCzl6tWUhjH8lNlt1W78povjEy868qXtnb22QosRBSc1I&#10;fSznRx3Lb+2qSQQmTo/uozWJuLa1x3PVN9TzOrnbNDnNdYUpdtk1mRfdSmda4Lfhrp7uRyMWF0Eg&#10;50DIKx16sRgtu9d221ItS53LtOU53F2lSsxjt/0u33Hf3b6c/wCOzPcwE7ttof8ALSIEK+/PriQm&#10;D2/SYfLE6fLjLlTlgNft98E5xl01jCPhxxUxVIDP4efXDKrxp8cFsgszx5nu64qOXH39mAGXXx8N&#10;ef6YaK8fp98elny8fi/XEzTjj44pdF33n5xwYbTKY+r4/Sc8ClCI44jBLTj3R54z08TjrjLjjXni&#10;F+M9OMvDEzxx7M9MVID9fHXLDCR4cceWBtK9fdhEC0wjz4n7a0wx4nl7/HF2Rx8KYoMca+XtritC&#10;fN5/X24tXI44OnjgqTOmmkJx0wROeEAWntxbtoRw45Z8fHBL6fDjl9sFPSfL6VH3Vx/X/tdi5O72&#10;ry48Rpl4Q+OP639zs3//ALt3bN0hFwUGdDbEOtIJq4tvbQ3Ek1XWEiD9sUn1eJhsb1tpFcrZGniB&#10;mwzLpi64JI6R9UrU8MWCs5vLKZjpnOVIx2u2/wDrsuYGjmRF3KsBFbpWKOL278TaZOtpH20VVdMd&#10;7vI3N5UDKasLlMI5sNrnJh/llzC0YKQgcyFkzm6sxi6lLQZky5xlnmNVqNHFkdtZUtmFhmKa55lc&#10;+mDt9prMy0Juyles00K4bbYvubYyjPWekho+oHOcb7rotJDlTWcpmpJkrOZhb+5cWzOcEUGXKYhj&#10;Khtrh/q9u23b/XNlA/Jd19MpG7b5RWMZerXwculK+3G4inty+sB0q4jbF0aYuho58PifDSls8q++&#10;fGMp88T+6fd9/rgy8ONKezDEJyrX54hqR+lTSrPXBWkVOPf0wvOr7uPHDrP0j24Ih+klePhgrA+7&#10;ifLLE3GnHtZwRm66cePtxlXT6/D9MHPx4p8MNcn7HHjjy4cvdz0xExxz+HNwDS2OJ9nvcGo+fX9O&#10;s42/jX4/KmFfP68UkxGZ040z9uBFeNfLXVxO7Lj25RzxDbLx9+DEQ+fs+HypitOnHP3mGYQ1y8/n&#10;HliRmX7/AE+WLiOOkeGJjyM/t9MQVPt8/rirmzx4BilafX3cGM6MZ65U6E4C3P4cfGmmP7P/AOD3&#10;7r7u3d/JbaCzZcxdIJ+N+05xeuQ4m6CsQuf5MMGazFtCqaidzLYHJJrCmq1X/wAumDuNnrZTKKzl&#10;nOUQ+OeLfRc2xOVGaV6pV5I5EyNifzRtoI7sydCc0r40qW7/AE1Ezc4fJRtOXPPEN9WSkAxMw6bv&#10;xOXi0e9bYlmZNOUNdIJKU8DEqTAEwxImXSJOkwS4bbmEZGORPlQpD4VFwWMzmqTT8iUzdNQctTFp&#10;RImimjlymCHJySTBZf2/W2ypW3Sc+czGcHPHf/vXpdZ2SS3LdcEWiaC+lT8mUyxf3O5e3d1Zu5q5&#10;s+M4hfdxlimenhz+OEahxx5GLY4418dMU058cRpliRkOXjOIPbr5caxiY6cv1+WLV/Wdfrpjn144&#10;y1wa+Wn3wSnw5cdPHHj8CcXCDXxz68fDFSnwn46eMPLGbr7OK+eGbtfflxyDCEKHHXSPCOWKXa5/&#10;Tlp4YmdPflx9MRWePiUOvlj0xtXj5OCkca+PJ+eC0YmlNM37GEpx19/1jFtQfjnwYzl/Wns904ay&#10;vWOmBHLgKYT9fHjlyx6z1a+3n40xEI/bL38Rg5NJ4+OM8+J6TivHH30wRdXBrl4+Ps+WJPynyr9v&#10;bJGISfd5+72uKZxx9DH9X+92rn0XeoP8WS4zzbZh8MqYP7Hb7lrINm0IS4zSlU2O5oM0i7Frvi6K&#10;zpEzJEgswaWiKzi17d5vkM82cyP8WoeQZOO0dux3PLrQc4YkkkCLkycXX94u7X9e1rqxKMGV3yZW&#10;BMdq3+Htd3uqTcyrWABGEubrrjoXNUMdn+73P6xZ24i+y19F11Cdpk6QUJUJCbv63/2pb24jeflM&#10;QP5RFhNtSItTVxc9o32V9Vto3RSFJhQa5wrWBwHftbElrFayNcopETSV/In/AK74uNshWCsg6iMS&#10;Ewz1xHcLazSaRSZiV3KzGVsamLf+z8qxbWc9Gs9SkTdcIxjsf/g3YgbUv7sUqhttnNCV5VtjTFqE&#10;T7eH5YyTj6/LDHB+nvcRWKddeHihasHy8Pj0zxMBw9NcJFX2Z5Z+XtxnXjXEMPzn7U9+mDQnyjry&#10;08sMUfrrxnzxUrXSPHFTjh40lln45zxrj1Vnyh5U45YEudfPn08OTj0E3HyKYJKzn+nxwUrPT2c5&#10;z4cCZyccV0xEk+Hn7Yp40wMPGvlgboQH36fGfPFp59Zy9nPr4VJeMo+nlyxbBVOPlibqnlX9Onnn&#10;iAEF49mv1we+fdE4ImelOOXTE1D58GLYeOPh1xYbax1419+Bt441xKzb9dfc+TlXD/lr7OXnM8Os&#10;zp8j28GNs0j5ceU4Br8tXjkriH8o4fn5YpMcR40J/TFLoH2+73+HTFn/AOCf2rl7hP8AEzEis2Ka&#10;2tba1JsUtAxcF8LJIhNN2SVcwmkXmsYO62stJqRH5TdTSJ6Q547fd7U1iInbFa1/Krk8454vtu2n&#10;diozET+1gpuZ0mGTbELb/TSyJEik0vGK66aTcLGBu/rlzsJoClqJdyzrEGitMd7s/wD/ADLrO3bc&#10;j3LoZPSWhbyiRnMtc/UY7ve7/ftbSdoUWVosBaqTDRtootuLu5dbaK0pWvMM8i5irCGeDt72kAZH&#10;WbjUco8F5Wbe2RJAtvO0R5TSFpbR1w99tt/+6uuTt2oCoRKZlljtZtzdpNZO53u7du7t125Vqr9Z&#10;y+WJbo+XHxxXKPpl8PZipk/DXjprhazx74riNz5+z7+w64zpD56r8HxaYJjbMeX2xdaZBz1jBWnL&#10;6eHGeEQF44mcDDlTiuWEz4pOLpZnij759mH08Znw+OIkjj9cLdn1xT8fn983E5HEcffGRxy5+Oeu&#10;WLYpq+L9dNNcdI+eftrOADTT58UxQ4nP5vswkV4+z44mk6dMuHHpPr19n6YiKvHHliCY4j5e3Fa/&#10;rivDT2Qjhgy932y4MBpPyZrny4cEvI+/n8jTDB6eCONMF0kT7/Ly9meCU1jjw0xtc458fbA8ce/B&#10;OfB9seOXTT51p8cOcfPiKdcV8/DT44sv7Nzb3bbhtSRI1I1y8OuOz/Y7nb2938bv22vcti1rn+KO&#10;sZMwRdfKc5HKvWpcwXUn1EoIFqdy4tJuiIOZtGYK6uplF2J7Xe/7YJlTbFGAyoqrlUzjGy6d6Piz&#10;E8oBhpTaCUpi64u7UXFKTcmTUedbeYJEBJZ3qWWshbbVqKIMtu5lupB6TPF9139lbGs6c9s5zbHi&#10;UMicXbLydFOlWmus0ArpW7cRfarRpBEMmW6kxTNayJ2r4i23L9yQEp4gXUV3JlEf2e/3Ll7Zc22C&#10;5WmUaaS6uJbZrl8OJz8MInWnHnOMvrXn7sss3Cz4Q+73R5+eI005zr9YyxFtCPZzfB0wKR5eZ8Kv&#10;sxFvPV+XXjTGWj7K4Lqxp0iv6dM8G404+Ptw6z+vHxpgGV6T7/Z5YOb8vhPuzxLdmU6cV8a4KUjx&#10;8CPP5YaQcs+OsGEKUxazl4cZuFkXXPjLDty++eMvfr9fd5YplXjjKuKHh5/Iz++FsaZMcZfriLqO&#10;XDpw4WaHE8dTBJ509vHL2gUjjgzwA0fLivxxcbcjLXjLCwQcedddPdgtCc+nPlpp4HXBHXxn5YK/&#10;fPh8cSFHinu+HPD6addPDzn54QKlfA+fHLEdP06fbFXinyPrnhu/d1z8XDFs8e/nimc8eXHLBB6Z&#10;y55/D3zi9suqd++rUpbY9aCisZEGP4wuqQDQKhFdYJZSCJoUsuuLrQZFG6hQt8z1MZsTUwFto9u0&#10;qmeZrWBNakw5zi2yy5bzJmMoiXKJltOtaGPSkft03GbIRACU0gdMVtu3FJFkA59Pb6RKGB2xbtr/&#10;AJeJ1T0sa3Q0nGy20/jWKOc7l28gi3nqhjt3XBv8ClGnKkXD1uCAJxf6lLFu60iErm1LuaplLjuP&#10;csS7czPVfccaYgypx1z904bjPyPbzj4Yyiv0+/nRxnT2+759cRHHz4OuGpq9Gv6B4VxnX7/XPHqC&#10;OPZX5YJuzY8fl98Jo8uPZid0HHu8MV+vI9mE1flT7z5csNYcnnTq06+7EJPE+/EvHKcZa8eCGKHq&#10;fZ1+DP2wM1T7e/74I/H5fplOHdrjXLLjXXxw0Z9/6fCMLlPHEYZkY+tfcYhy+s8fHEBTjj2YgnLi&#10;nw5YTLjL2x7ueLpq5Rzp+vEYeX39/XAr6J46c+HADPH1muuGDPXjrxnhilPngYYj2+XuzjBSefxp&#10;9MKjB9svnyz54qjzpHh7Pf7cJpxx5OAuir5frSmBCvhr4eUmM5ePqdNMXXXf+u0r1dDmmrGlKUx3&#10;bbJNndpaKpbcGlRtECDRdNqQZbXT1MhWWRHK5zhhzI7vZLC5VbXcLa0YT/JkjnutjUx3JaVJoZk7&#10;jOQQI1Uec9u0S62YgyZYpnSAOkVrMM2h3Kx9390E1oGsyYLmy023AitHMyJ3ZyBBJj0Ww21Dp0ma&#10;h6uoxzcXXbdbdSaFIh1iZNfT+5uwEf8AaTLCDLmlYGG3RuLZYxeN1m6y3SI3GSVhUIqtI1ZP5Y2t&#10;03HzH/H3TFaGIfy4z8/hhp8uKYnKknjzxNbfpXj7GFCpnHz8/vjlpz45+eHl7/0xr11aaRx7MINT&#10;Lk5g9PDWuG66OvHTE7v1/XTwxE/X9eHEAr148JfviLky8v1iuJYM4jp8/k4o+nLj2V9pgVY4J8Zw&#10;iUy6ezXpzjxw20jXjpl7cXE1Xx+zGfP3YRqcTxnk4mHKflx1xbuK1+nDiSvHGeDc8RihV+bPseNc&#10;SrBPHX65Vww5fDisYtJp8uvniGvWPFI4+GLY44+mApEZe2vHhpiUrEefHywXWteI+2mKZz48E+2E&#10;xVp4dM/lgTLn4VMFM/148TFssvv+/GuMqz9s+K4YsYyr4T5a9aRiX8j4fXrj1Ut58idfbHXFm3tS&#10;Uba1ifVkxnG5coMiI/s9iHa9sUHLayx0rTzNDF1sQpERCjk0pb+XQGjG0cXXWW1n1SG1VzrX0oQa&#10;UrE4s7X9gh2qRR1NaQTu1ZBjPHcsuvbEaXFGQbppMERDHqo0kBtO9dWWWKhSg+ZUmK5xi9luzyR2&#10;5BLpBKuRdEu1wFr/ANQRSCsMF1Bi3On7j/FqhbBEBLDOvKc4Y0AzXF0Gwuo5wpATWjJBWu6dGf7g&#10;7W262CVJk8YtmXbnSQyHCbrSSZVJcquSw+Ej0MN/p37kkSGJmvMYCKVK49UgcPHliC32ceM/ZwVa&#10;e/7anh1xuLku+ufjq4uNvpr10+eD48afHElLuODF3g4V5nl59SP0wy56dfDofHFsQ+HwemmKIvHv&#10;n6YrEHyzn6+eFVh5HPh92Krl+tfNwrlx9A/XBBDzg8uMsbWYPbxGEGDj2acOM/Hj2Uxk58fWPKcL&#10;P6uDh8+CMF1BnjPTljI4/R+mCbqR5ueumuCefH18Ka48z9OPlimRHz06mCFCfmfBxcoUnTnhbNHg&#10;+Py54oPj5a+VH6Y3R7MSD0eOPYYttmvHv++GbqvFcS3K8eXGeI0iMufP7csXVpHy+BHjM4u2Vttz&#10;YpXI8WIObAYC2CjV5LEssCFUyohOLTYl+v8Ax6+WdKg+f9f+xax3LbmTnbcRNx5CQQ2zVbSUtvjt&#10;XVhK3SRTkoykxNa47m0ZkqVaV1ds0hgpAVzw7q3bpRSVqXKFGk1KDQPVjYd5L0MvBl8BRoyq6NVt&#10;vVWXxSki/jbRpSC5ziLb/wCVZtzGM2ATVtauoN3MwXX3F15+V1aGlMlgUdIhmK2ttpKZ+QFr5x5J&#10;rhm0rplykrqwEObBlR7HYEtsXNncoDLQmtCuS0riG5TKWpznSeVWhFZlxdd2u3dW2I1OVNNC4Mmd&#10;CMJbe3Npr0yTmUgebGWJCp8uWLXTl7zjn5YrlT7ccw64Xn7uPnjJknQ1nLpiKGvHL9cS5nLx44cV&#10;Y4+fHRnPj75fHEhDX9fP3Y14o5dIwky/A66ZfHEZ8vdV4p4Yga+/j3YI14+vnhtkLTTEl3P39fH6&#10;YqVj3zitHiPf7sZvPj4cvPE5fLDFv6049vTC5Qce+MZ044nFLc8Uma/Gvh0xumj58OPygff14+eC&#10;ufHHiTlhi3Lj4fLliYqfDSudZeteWEuaHv5e2vWlc8SteefI+NPHOmE1px8+emNtr9+XD1MRPGde&#10;MyMVJPqcezFaOcfX34afrJn1r4U8sfx23v8AFyrm0mkaLE5qEmttIKzOpMjN1CspMfiv7qptl5xS&#10;NGnq1z5U0w23FQqVX086aCRLm5c/63c/kL+/daS0JYjImoBQZYJq4m62KrUik0qOe4SM/JwHauya&#10;e+mkaR4Faxh7UxYs+c0h06e/FqMwxnPhHtSvVcjFlxLd7K0PbFQpWPK624QilWOUBrMjOVOmC4fV&#10;MjM20fiIV60KYrey1parlNZ6No5xAyadiy2/0ZzKGlS1GErOoMZZWdxKLABQhYmfyKS0yEzmTZbd&#10;MrnGpC5h+0rmwubLfczZZMRMNqoAUQm6Y6OHdd6rSmRrBNfG2moR+VIj1Ty46YaTTz5eFMWtYzda&#10;cZdY5OFKHHzwxdFeXz4NMFoSPz+XPHHgTz0wMeo+tfbT2coxWgaHHhXPDcc/lPv06UxAZuuX208P&#10;bin6cZ+7EhWM44z+VcGifH28M4C4jPj3vxxC1y490YY5vTjjriQn3ef01xpMx7/hFIywcz28/v8A&#10;pgjKQmPlxrhopw+XTmmHnrgY1+Xt54UM/j88sO3OOPpgTP6vx41wXNunlxpiltPHAD5cfr7cRUjL&#10;78ZYLW4npn+nX64GK8vrxXDWeOK4ia8e/C7aZVz9nhz8pwt1jC8pedF5xEAZKsYvtbcg/cEIStAn&#10;q5dYXEk7WQgjdRWPKU5SE0MX3ZVhz0Wc80ZQfxgzMWbqIJRluypOU55TQX9ziy26yCJi3/YDTL2S&#10;XOcY2N5bZ6mjDn0zLriGKTOVMdw2gmT1kl0lkjlB7fQTZ96eLNY5eGP47yCMuU5PTxClMWVG349f&#10;Onvis4ttUQyHTJmnxinXAFTR1mJfE5dJeibbW6yk5xHmUh6ZDzxNyvZZH9q0dwudcilEUYDF9380&#10;21YyZTIYyqT4KG2MT3boGUyazQ5hLn48pW24vDQcjK0a+RnSNYjFpdIeqpMxSjyDdB4t+uLgsPKZ&#10;rR/5Vy0takJj/ssiwoR+WZFVrnFapByMVKxL7fn8IwTxx9MTaUr76/TArlpr0wXKDxXjlhYYDjjX&#10;Ey05a5fphTjSMJPGvn45YyqT56+6fj5SGfT2zxnTDH4xw/Lywr5+HHzxtILvv9pMVKmXz91XDXjx&#10;4pXFGvu68ezH4+mJ04ifLAzxxX3YjQ93l7ueeD0c/GKUr4R583DJNeM+nwXC1nn9uOWC2Tivsyrh&#10;45cPlidzn83hwyLaPn58VnFwi5cfNefTGTSvEcVxVOPv459MG7lTjwPj0wFpWc3LPNuyipnpXF1t&#10;9+64YplJmTRjVY0dMLZ2VZMzORiY55pzJSAHb/JdOZNXb05pROe2MoMBFrJRDMyCJo3EJH7YGa4s&#10;uuuiwhmMxJJ/1WsBL4UwbmLAKFZNa9Lis67tMc7rUJqzymKiwtK0h0woG+bYRyMoyzZp7JNSsAEP&#10;OWtf8vOtMm4nu9neA+qQA0FOjQPN1nFweruwQ6M5eWSxX21ue2xtnnPie3XQnXDAtxPSJrl4+RTG&#10;SHP2zPVoUoY23XMPOMkV6sdMsuTh9MXz6czoRNPVmvKOeBtlq0CC4rJzohPOswq4O7bbbQSucFbq&#10;5QH7tD1MkGP7Lum7cs5kiATSFOXOZmcXX3QXJOYCkmccyZ0no4v7dydXMyrGVDOKoxrMtDbETExH&#10;5EM6660E2xi5EsZc6dYj3GUhOZi3t5bYaBQmWmtPI/bjeygZLNcjrlEmgR/kFl8bZUDV9K08aE5O&#10;45OGbBt5/RPhzpitX28sHPpxn+mmJFg5+UeFZ/SMfiRPHBpjofMr7/lhrT5ce+cekpheNft0xN12&#10;Xu4o4ly+f10jzwzlPmPwyhwttHimNECk+efk8Tgj3U55mJ2e8yy9nuwTz48sVOHintxb4/dr+mIA&#10;4ClfHBLxWfn5QYfVTjj26OGSgZ8caYW1oYLc/Cnj7sStffw4qUOVZ+nIzzjENwMhnkP6+MxzMWXX&#10;dvdaj8z20cqkNZTFt/czzzYrRPKG1OjFK4LhJHK6UYgz1uoVT9zSK4d0KVSEWhWhmPp52r0red5t&#10;bp/29MDM6kzOVUgSMDLyeUQATrKka2sjlhbrRrB9mKDWKQJLguO56l5UTWZqRqOcOlWy662bJa5x&#10;TOmrqPUpGKW7ss4HwjIYLgcs+mL+2WiBlSao7a1IddLcsWPqi4uEHpSGNTTOaakWB2oIpFaNx+R5&#10;ozQ23ZLT+T+ObkiSU5xt6tT3amJBOuUT7uJzwEO6MvkPE0XGy671Dl0OXKeXTFlu716GdNWOTnHP&#10;zi53NSTWAHbrEyTOsg1zvbyjbFKzyAoUq8kuSczEsNzdCZSENCpWTJhCAIZsvusRg/bnyCGmtYRh&#10;f3Y9VvquRGZpBIJklYMiBlpj0iX3VMghc4Mjcc5UdMnan4wdYq+p5RXkUzrjuRYCSVihSamuprGk&#10;1w3BBLSuZOSRB/lrU1w77/8AsNdJyDxIaEAzSMBdDIROcn3ZDm20a49LmwGuYeBNXMyyMX22EoTQ&#10;kOvvMV5ceyPhzxFxl7uK+WGIXX7ae3XC6TxP08+eIz+PHzcJaUPYca+bg5nupPD4YaHHGWPypxX2&#10;Z88BFQfPhKYiCePfHliMmkxx4OMifD3eHTPEpTP3cDOuNvlxx94rJFOOEwWlefzrxpg/yPZxX34g&#10;fnwfcxMrxwcsNJo+P6+7F94xbbFZ6U+vLJwzeT4NPPWCq5ZldqYtsO5aWM0rXLPWSixr4GEgO4E5&#10;Ex6c0pM+mX/YChjZ3NYcv3EOmWQWzWmSZ2r/AOsmXSEiuaUmf3ULmmPXnaVPFgr1zmKRlGLO3I3J&#10;NKSnxrIhC1rOBtqL+TdVDPSBoOWiagnb7k7Sp1pHknWixMO5xuizbBQ8B5JrtBzMDdLnMA3NBZrp&#10;z1zCtJbA7mkTQpWmdwiQz1rluCBio6xpp0NZmpOLrQ2zLVq7ayJqUuz5BOlndtbltRM6wnRo+bMH&#10;V7V/YksvlnKq11pLUWhSIHBaXH8kUcq6E5JrbzXOjgGNo01n3c2mufIltsUZp8K+yObgO3bNzTOd&#10;In4T5Y3hdbYkTHhUM4rERX2zb277CSl0Rm9etGSnI9M4vO1dFtztI9VBq2zUYInMVHABbFfVbFQg&#10;PaQexKkYs7USV1mCuaTWdKQ0zaW23Lu3B1YtJm7KiRornRMHcW28pBDXQJ6JrFXpgN9xZuyzzgSa&#10;yZMtczHptm261uCRoH5VrEeDMjpi7uo/xXISxqPtWJvSi4bpPPJkqUAmR55uG7YNj0rTVypFUYJX&#10;A7bd0TSAKOmpJDOdMNXbcyaZOV3VGjkiNEZub+1F/pqRFBNs0qubpEszjb261yaaD4RDNYoNKYi+&#10;1HM9g055jTmJiYdrx8/Zi4n1a8ZSGQYrWeK9ME2zX4YLorxL9HTTPAuWnHP54K49R6tY41rD1wNP&#10;Hl5cpzxl04+vLG4yjj318sTHHz+rXLG8K6x8vf1yxMUPOevX6xiM7l05/euLbm3ZYa3ME5s0leQe&#10;zBa3775iIgnWubaRmQu61Ouy3thdVpJGR6jOZpaa11ZLabbBJpJTlol0ZcjXcYurupq0llymr+Sa&#10;GuLrt1qMwBlFzMOeiBnuJYMF98bG9iI5elVmsA5VrXOS2ztsw5sOUUiqpz6BGCVb5i5rKw7py01o&#10;JGkmGy/tVZhMkkaeMx0tYuri30n8sRTOAmaRVqj16YbQubofsMZy5LyemFuGFhgnSua1iZdYnUi6&#10;brcwP9jPwZC7bmyEtTG0uhmOSMTMvOEjJiJwF9ybZkgp+7zmkxIlZpbjtu6LqsFKMZ8qnvpzxc3Q&#10;xbmUNIFy9JL8MBZ3bjtWqSTWUHNzQYI2gCJDjsAA2KZrlEyJJo1kkloEbe53IsAYuzI+hIY7ttme&#10;U5ukQdTWKJmYCyyqowMQcfDlGDuf2G620nSJ+cVK5V6YbLLy1to1ZoBK19TFDIR54ud1xdtSs5Tq&#10;+MuTDXKDH9XtKfy3XKrIEN1eWssZJrI4SABymJaMRyptLmclrTDutrFKhBul3U/FI1n8Sq47hMWu&#10;WkaSHkCdCREkvc77s26XW1IiUK1pnNW4w2hlNWEyc4zQi5nnSuO5c2EXTEoZmrPRpm9aD6Jm62M5&#10;GZKWxFruqzFRimLttxLbkkZ1hihrD/jlVMXWl7QpLlElc5BRImCbYlxvNzdIc4nNj/YM3PQzm5sA&#10;rJPU3GeUTR0i67phtsna2lJEhevOInMSQri2++1uhBkKFFU0nKMrT01FUbiqSSSZJXdSjmxFts0/&#10;HGow5VgKkma0Z25pTH5bren089J9uCtaac+Pf1xTLivGXni2GGeD34QJePn54zNvHD4YIacfb44G&#10;Vyjj3R0xkctePLPAyRwcGJdeH7YtJJ4jjz1w0hn24ue1daXqHgRO3wuypWTKri+xt9Gc7pTwSAjQ&#10;5EfucB3Lib9ISme2Cttsq8xgmMrCy65vKUrymjlB7Zm5rgsLU7ok5FchLa+rlb+JBXCb6SKUylki&#10;vMIt/wAt2eFLvQVRgpuzjxgBkhyxbdttO3oZDCUYZyaTlOcmLe5etqznUZzSGkCzrNGtcWE3Qk1J&#10;bqRPKs5TmxFXFp2+6QWwVJmHOeQRPljtyejKbmYqMT1nNiCpywW3XsgV5E1ihlI6OfLFoiXTnEsQ&#10;ZRlbaBD1SJotu52N08pnMpUipFvJT8SVLSI0JgZ9Mtfg56zi1lbSCY+HOPhnlj0dtbHNqQQQRzgk&#10;uyLS7WmIShlSCLeQzIEUcs2Zwd+2dv7gpK8lyKQz0f3OO72j9t0yPO1ynKW5krIDnGLbLfyGk6xT&#10;xzy5SjiLrSbQOsSsLNJiB1XwxdexLQ8fBiUC6YiZYcsXR3MyLedUXKkjUMoiSYTuFkboJ1yhpSXI&#10;jmri2+70jQmpXUDPw5bvHHZ/r0/6+0UNNwdX8Ql6DODbbF26IDWjTdMcoZ1mhhj8KxlG0aR0oTmr&#10;uyTFvbuvNjWNZiM9JhX/AFh5GIbfVa1nOjmzKLMeQukXFm17f38KVVZ0LSa1utLIE1JygfMPV7Md&#10;2xubnnFcxZyyJtpk1JoYkudtJl0P3eZXmTBNxhN23nQ9oZPPwRJrjY2+vKH8reAZqxFHLcTab86V&#10;eW3U10p4VxaPcLlJVOcpLJXSGm2E5YkGSQVndMszra5Q8pwfxbS5t5TWMgaemvgJh7m4UNKSUIg1&#10;lAcoVik4t33JIwUnlFGqxKH+M0XHbNqF0Z+chOmSZT0ETd2WLWYGSaTRdIoq5iwBi9st3FucPgeO&#10;seb44u3HqHIpHl7s8UieJ+ftMa7k+1Pb7sLm+/l7MfY+vnhrWeXv69MbuXyflkc6zlhIrD7cCmvl&#10;xp7MXXwtZMv2jWKy7tsZNIhXHbtT8rWq50lOUktH/Lq4gYuuaLpMUpraMplExVjF38MF6U3TaLBo&#10;TGeWoywOFbGCR5mU1yYNwp+4gIRxuuWYWDxg8EtMnVlo4bXtt1SGrGTNvO6C0romrOAYQpOerMTQ&#10;lqNZq80hs9EzKmdAZK1o1y1zreW3zZPRolI8NGZyGrQi4koawtYKVYkzpR64rYpqpnVtSGhGkTS5&#10;0cT/ABaBLRf2w8+RFc82MDu9TFfCPx5pLM5hSoyW9vu2bqVgqkhExEsHsWJwf9aFyo5bY2wc3Irm&#10;wGqMx6QoOTTN5EPiIzli0t3RCVrNcjSPuDzsLL0G+PUSEZzGZmPiTi0NwClags+31TE53BzI/sdm&#10;09F9pn+2IF5ViCKQ6yRX8Qk5RzPYKT88Pq9Qfo1pTPB27u8btrKk5sL41JCKDzp3W9rdREy889Kv&#10;jGHb3m24oPtTOlCYzr4Y7Vj3Npay7soEkXlUnyPxlx/e7hbsB2pmJa3WyZMKKy5dZMXzdc3Ud3PO&#10;njA+c6QYttvWiw7aAMELkMOjERFZxc9z8HlClJ19kZMx+3CepAoZ1jdMktJWHpGUYFtpzfIlnwAX&#10;LOsYtta7ZiEgpDV1abRlc8inctkgNJFpI9SrWiHWuNzasjnnBOg1hoBDWaE4tuibS6ZispTz0GoS&#10;tKOLwuutVByWsEdNGdI6GIsYIy5W+POZJ5lSuBP/AGe0fLWSr0iuP40qxWtIYE51KJFCF9WAtVRE&#10;T0wemX/yzVKvMxZtthncRBccwNSDwMsjG0AbhhikkVrlpIMMJzj/ANcjSCYIq1555y0OWNv8kqm2&#10;X2sGTPph5Omdtxf/ANhc6zpBPI1pV9VRjHb7n8cbTauW7WYamYSk88QXUrxPFcJmfLjy11wfHjjX&#10;E9J44jG0upxx8sBOfH2h1z54bi6MuOXPC3LFc+Pbi621LZjmXM5DrMTGaTXLEKpR8GjLGflSZmQw&#10;/wAkbLqTaZpkxnRnLNNIrduvtLYeqdEMx15EtZxbajzq15LH+dJdQh0x24uVTnQyNrSa3HiQ4iEs&#10;/wAR/ITV0c8ojKFxYWM3KUdZpp6aUyyJrGS6dfPXWYhOpzIm222lhFvnEJdmVPE1IcM37lumSKIt&#10;HoxcEh6nkYG26g65VDb1JjlM05YC7t3BaxBo+kdckpnmka4suttkuuuoTJtLblqSWxkeMy1wCeoY&#10;YcqxdTqjrn4GD07b5zUozOmQ1kaIWpriiVtcnrCnKXIikw4/kL1qIOZFHlm8sphrGG4yWukn5FT1&#10;ZvlmTLiwfUSm2FFCDaeO2Kzlzp2u5JVLTlHJ6jdC5OmPTYQ5mtQy5ur4RqYLi12xzmM6L4DOkROV&#10;NoDcW1zp5a9YXPCWtC7nHNpFWYbUJr40i53NHKhGppOZ4Z54/sf2Eub+zbdmnquhAl6zDCIBoYv7&#10;u9j1PgvVKpQHKswtcN/cstLlc5j/AGHRgih7cQXPIqXaUtlylLp1HWhgds2q1mgCtSa0Y6jzwtt8&#10;MR19LWXmUmF/EuGjgtttYpQnOYmcsgAilHXA3EXNaTRSZ1SSpnRDKJbhaH7SOuY65gzK6Yv9HqqU&#10;iTOjWNKvvxbu3XTLB/j502xSSpmYunIzGqtCPGsEaaaYvYZR/I1gyEkh3N1a1Tp2ibiMkaFt3n6t&#10;zpoAUHDN1u62V/x21C45GlYWVyMf+xHJ1CTaV1oatFhlMWWXwqQFBzFJ1QJziprajvvCUZrklMuZ&#10;JWIjpOLG6P5CwhybXLwfTInJudDFg9q4tnztCaVWpt1aVjD2nu7bZpoLOpmznT8WgxhC/wBW0k9j&#10;LNbVApGcC1cXWXcLr4Unp4uIGTPLXPjzMaz8Xl5/TGXH1w0PLjnGBjT2z8NI+7iXSvt6c6BxD6SZ&#10;dPd511pmuuP5Lb0hKozFSa1Ia8/OMWjTRXpUiK1I5kJlLjcWW0PTduyoRI5Mw9M6S4uI9BWdCnpK&#10;Eucs/iA9Gy0u9JnSRkzf8ihDzDqYtuLkW0zo0rB1hnnXpW3+S257c5tYosFdU2zzeRXcX2ueZRci&#10;IhjPlWssziqDzzcna7c5glHkTQcSgN1JauTlFSRK5w4bbBRuJMp3FrWHpO6abqkuNtstjpR8a8zP&#10;pcU1gtiGQ6NIz5QRTVzGMIisWoQ1Sr5a2i08SlrttLhUnTMA5jq0ltjm4m6xLm13A66I5ERXOcrc&#10;VugmfTVdrRl1udKMJ4YNiIZOvSAnMdQaSUrhbrna1Nvi5DrrnyYpi3b6RySY00crq0uyAuk1wNqn&#10;cGlICJNaazTMQCScf1u7bf6b7JnKOdMwGm7o6QYm0G5yrSazQ1+bNRcTuRboKZRXyyZ0POMCXs0k&#10;1mdoW81CJ6s4uKNI5jVJITxetOU91tsW7+wwJQLiHaug1u3Tk2wKOJsN4Z5lMvnlnrNIZblIkloz&#10;rDOm5jOY8oCxW0G22aR1a/lPgsSyYZtVoMZ15viulboCiYtt7sbto8zMpFJfUNsRO2Jri2+60zgj&#10;OaVEpF1seFGiYsm+8uioJEQyzEIxnmhEwUN8xlTTLnmZS826KgY2AlirGSkETXTKelNFe7sIiFKw&#10;xuyyHbSAo6GbdBUagDmy+ROTVbmuhv3tzQjMYJzpnDSatcW32BNsok86fQ1itMW2CARFaRIMwS1Y&#10;y0TMxb2y6qy5UWEeoqz4x+0w353aRSJaZtAkHrC0INoRBnA7YpSc4aaysUSk3Wm2rUlguIY0mQ5T&#10;BQxuN1qg5IjMhsdMsio6zibLNyugVqbvJtrB+3dGSt9loBD6ubyZqRM2rM/+RBESmEnOvHxxKS/H&#10;l8cce3j2YXO37fCcZrTl0/T2RipmjTLx9sefScLumZyB6DzrMnUDXHou9MlIWUCmdGPxzGTNYC6w&#10;hKM5RzPBWc2dpOWBuuSxalc4hZ5FXKYpGCWpM120heSZGeumbhutsohNTcNZeZIUgz5yYPSy5ZRS&#10;bnPWjBqjWsYS+3900h6w3abv8iuRriIuLxic5C3J6jBHOVyweqLUYcnnCedSdyUywFlm4mUIYKoM&#10;QzdFGjUjOMNwZulCsE2+JVMmWfytDebi9pWK1lnqrNM7o64hsG0YpJGs0mSlt1Wr0MFsztZkylor&#10;HPa1/wAWWjOLt98gB5ZjPNFjPLdXHquZnKSks5TRkkjrOTG3t9t2zuFRrnEJzoKOjq4IKTlbnMUW&#10;akiDlTxwF9xXNKu4qppOaSnqE0MXW7W1gYYPAl/K0qU/dLXFl2e1huSGslIatWsURujTFlnduaOS&#10;RcTCxBUndEUoTWrdapva0pMzBoM1GKrXBbbfmZ9KufXaLzp1MCtqQ55RX4VlpXrhUi+aSUBKEFNt&#10;QHODboY/of8A4dY7u3b2y9Fl3JE8mgR1SM7jDt27kMmZiYUZ0STOuc5O13WySeKzXKVYpWZJoY/i&#10;sum2kQwSpAFKrpqw0rgsW2W1lyZCS2jM5TlFTTBcxc1TW4iXlpArpXKCEQ/iQk0CYlrpLlUGtGMd&#10;wubriWmUDnlUGJ8XLPCepCcpnXOaEStM/V/rJaWrfbERFdxTWs0y8YzcRf3K9CtqxOWiggS0eU4O&#10;2IjCuUH7X/xfGYTXDevolr+JlSkMXMVTMM6hi+y0W0gZYraALMTEETBBdbVrjd3LrV3E3baws5yM&#10;fkwmksIDNrVHNI1VIrGdMvaYAt2l3OlSszmlHxQOZhsvvNnieKiZddGJ9LjZZckhlWLWgw1jMISq&#10;TWcXXPblqtZuhljmTU3GV0p+Nb77r4tlj/EZ5UawxHpEUpjtXHc22jW7W0Vheda25zAZUws09/t1&#10;z5YAkOXGnLnh21ry4ry6xjXnlpgNtPjT6+4xt6cR7Pji225rp5Z+z549Xx05cyYCmi4tWbu9FIzE&#10;YnzunrSNDEl2d0QwZxANVLnaPOdJxJduOVrTJdyvICdNzRCuL7rb991NDnBSaTE82NGcN17N0awL&#10;rkZFFM6aZYN822rTVXXmOcUpdSfUphkjuxXyy0hCPTyI/dTBbaW7YPSNaUd3Jo/+MLUw+qLSr13Z&#10;SRQ2zXkYL5UusVtkJJLqpCyaNN0I0pZuGjS05tZeda9BaxTAXXEWzpNaiSRkWwT11qHcuS29iAEg&#10;61JUJ5ZEUJC+AuIes3HLNKEEFbc7HFndm3ZEgawUQKUiA5zQgcXK2lw6Ewn0kjnM6phzvXKHpIU6&#10;bSSj4ODc2nYl56c/EJOhAOIS7ah4GTV8ohFgWVxYjN0Tbu5shK9Z160JcA9vcNokTSjlz2hnqyU3&#10;Yu7d1m/d22J8aW9KLt25xWFxPcush1zzyacyplWGlI0ttmpOcV85PZXyvb4LLjTKcjWaS/TFljG3&#10;cbbTNd2UNKIyZHsx/a73dJ7VnoK0ttsAgDO0fV1Uo43X3bb90qQV5x1mUkhcXfyWz2200nKZYGiS&#10;QMms+rB6eQV1ZiDlQh8Gm6MVtZ3Uikc89ImutZjBddeXSwTEprlSK0M5o64C/tBXSpWApznPLMjK&#10;l3be5AiGe6qVkoxdUa+pDXDYxuKOksMRmBRta5UMpxbvtZKZ0Msp0fVFKeGLgKuYQ8oJ5IquqzFK&#10;3O5/lj8ZkTmHJq+Mc8XW7hkoftjK2WY0Jy0TNxZANrVonNKcriIK567WV3FwVkKmsTJRho6v5DXF&#10;x2r7QmaC86csstpzYjF35ciK7eQrLrMlJVMwxPbvUYmlR5cv2zca0k9U4Lwa1nNVzkMp3ExFesOL&#10;E7Tsis1gMlTQ1t5L4ncbJ3QOcZrcJSXIi1JK5TW/b3QtbW6o5SE8pymlQcquE0Mupz9lfFjANI6d&#10;D4kHl44eVPr7NPdpjOnHz0xdIx7P1eWCYz9/Hvxl6fr+n3xbe/kj5Z58hjrR8cX22Ppua6Tz51YZ&#10;eVVpGPUlvcllj1ExXnWhLrlQcA9q3fdG2tMxzkIeUwAZQ4G5CCCtLuRSqMZ0iOTj13Wlc2a0aFar&#10;OZEQ5EQ2gklS6CJJYoBMSRznqXWXMUm1aVUp1iqucV64I7Yl0CPLJmKykGpnNcHruLgk5rPXSu6n&#10;O46Y7heN/qWutBZ0uAlLeWytXFO47Up4kznouuueeEi0YzikLUX9u2u6FIJymYLSC1as87mK10LN&#10;TJdcJdcNt01ClR6ZTlrMhJGD/rC0coYecTLJWtQSqzjuX12MQsVkSkRtmURoKAlYuqlokQOiCTSM&#10;pZ5hkiBtm0NKgXBnObFWKST4N72q3G6Pxm67mDPR5c4w/wAlYtcggOcToVNrWXRjFyq3xy0isxnC&#10;e+1ojj+t3e5Gxu2xIXJIZ2xCTWWixnhEYBa5+elNOk8sXNomtOrr5xPjXOiEVupORNIObOn1r3f7&#10;iP8ADZbc3eyS23UYCdRiaTju32/+1WQqVKItaxQa+m0rDi229dpUKVaDkZLNRrO5xfZZeiS7QmTS&#10;ppqCVgpTFqWsFalDKkmt9zB1LU/HDRoGtBYVY8CSayziLLL7bRkllAEcp/d6iMzm5B2puZYJhlIW&#10;ZlrWM2FHcUIrcLWIYil3LVYiqCVjD6EiU0iV6+LH+0RTFpeszWrPqGk8hmM9Amcb7EbSokgSto26&#10;5+KIJFMDceka89X8qqU8cv8ALFrdaFq881Iuc8p8rqf44LrbQ7byCWYhrpLEutqUIxbdtDU2pEkD&#10;SMq0UTmVIZPRbDlkasflnIxyhdMW3RdspQpAC1iKgrzoCQmLJv8ASGcMBq0p6UM5gtuGmI7V69xZ&#10;5Z1ReTECZUbqDhGt4CRIMqQmTMww1FawmERhMzNmlKZWp4E7ojB2QqK220qvpjWu59yzVhikkx41&#10;y0jloYttmUfjHv8Ap1xlrny5nGhj8SY5e/7YV19vTp98TMcHumjgXLn8/j7MR/JurkmTXPKIFZfG&#10;kYPT6lDOIlosrIGVAznXCWv/AFisVaxB6s7hZWKSRQDF9ltl1yESwQZwrPjTOpo4usO164hciTmL&#10;ldO2lRmkJgLbnfrNSAjLnOROlQ9WGLbvUufQMp5ZckG7XC9ytxPqmApy0Wo5xcmUTi4n1FDPxI0S&#10;UYNKMTURJzGDpMEZmj+6uWIuygRWWsGeplJTl4bQ3dvfnMRSEefKKLbEaYuL6tr/AI0ZnI1purUS&#10;k0cWF/5QMhyjTUmGXOklaLvukuZ/xigNM6psDSZYmNlg+oioytWDyrTKNuZidj/LNChLcygU1ZZy&#10;XbEBjt3TckQMsoRlOTBR1Ia4utY3SCGgTC6UMo09WRhLrjZGuZNUk9pyTnMHb2RkMtC6WKFdJKao&#10;0w3dwm45SBLJWD8k6FG1zxHaQIpIflRgc/S1AKxI1jHY7hRbMq0Y815msjzYYKuqfuyjnHM0nBvs&#10;USGvPLlUy5weLi7+RjuX3FpPSJeonpJZ6pLgIdCilIij1JhMmvjcthuMq8giOtDSZaGZg7VtqXOn&#10;+wcp/wBrPjlXF62IFFJiICtI5FrE5jngvutnsqtGHIingxXNuMmmOzbf3Fst9OebO5iORktdy6GC&#10;6yyxipWYKeEwyHUkha9sLluWTOZo1eU86iTOmHd6lA50cmPAh5OWs277mS5gratISozFIOc8jF38&#10;0oTqaTPqtpEzdSjJExi5sXeypomkEZQUqLBMIW4u3ZlscwuQQgyJpdmSzyi+2620ZoVNNAlCElBc&#10;3KMW3du1bQazlmuVQgSEa0kxENtyKxW2pqSMudtfyuTOJbounT2+5gt30qUKzjY/2LndSNZu69bZ&#10;Y8nUai3XNUAZW65pn/yebP4yYLoIPVlHKkNekUc4KTi+yy2wubUtE1uqFaxTShr+GN1rW5kjOKQy&#10;ZrCW1ok3EMnaC1IM2ZznXNrX749OvPjWaYbY92RBn4Y/DSPPGdMv19xPPzxUn3Z5/r0cM3e2Y8/j&#10;i4q3ypO0IY6S0AnOlKS4bpCiBrFKS0a1nnEdO42g2E+1gYaauemZk4G67bcpU/EWHKGYfUDPJndg&#10;ncWITpE0JVn07ROWfXFtu9LXxoIzujJoS1qvjhhbrWfS05pHR1CjTSmJ2M1YSW5UVtMlVekXUgrj&#10;K0YqmTzjlaLEZtMy6m++2boprImhyj1B887m38obiCY6tY3S10pophtsuW5MqUCk2UJkS5iqEETh&#10;LK31nzg0yrtQ0ZUnCbq2MrO4kKU1oj1mCVtm5ut9FKVima0YzW1R8MsWl1u1uzLarJkrJMiMkLGm&#10;dyWqzpSHm1WVmOsMkkWdu+9uvupXTWP/ABKSMkCSJibwJyAzMmf+LBXMpJQQ7ifyqKx+5a3HXqkU&#10;pVcWvbtf4qwSCzNubya/8Z8G53r6rmJfGo5JQuhrttoQYstvstL5UJVTPShdLteVWYiLrW2to5SZ&#10;rrMiUCT/AC64L5r45ZyW6y0aZTd4sXXA7iktV6FFYkygKur/AF+xbM9vtWrWK3R+JyCDNq5UrOXc&#10;iKMTMXRRiKAUpFw4bNtLRDIjwc2jBOlSWgN/aBiiQpBRUnPI0gzxF19yi+knJ9UukjLrMRlXE9zu&#10;G5CNa5pHI3QVlum7li66yzfWoUGoscmSTNa6Nbm3bBLOcN3NaKUPIuUjF5dfbBnSDbEXRMJFVK1N&#10;xyxFl5/JFSSrErlk+OhlBi4tFbXLnG6szNbVg15OWIsLDsU5weoMhhEGkMM/5YC2N055HOsZ2jEZ&#10;dc8Np3DbOblWI09UlygEl1MrcX33n7iYq0k8RrOZOLC7tjdQjnpFYkTOWZ3MwmCbVeajCQgxHMLW&#10;a0dcFhYctwypIE88puQUVciv8dsRbQ1zjbPIbrc2YqkGC/uL/HRdKx5fjbSaqqdMdtuu9TAGvq1I&#10;/dMGcHOlS1tJYYpWsseZMUlu61uvB/hqBzLaxOa1nwoZOFr+T6XKkEjpMU98RgV9R191K8svdgIY&#10;g978cumP3ZYDjj74lzacaYhyc6SP258sWXem60oJrDC2vgysU/8ALF1rc0M4CedKD0GKPsubrLju&#10;N2hQpLFZWJzIKUimO5ayIwswhdSHRcqzMu7JIthpHppLW0KZVoUY6sq4F9donjXOuVJ9r1Meqw26&#10;1mRCXpQrzDc4Eubrm5JSpSWCSdwxuiCRg2ri5ud1uRthOf8A4xcNdZM5gLSNuUuuayTo0olMqxi+&#10;L5stJ0kYc1rF2rD6rXIMSXHg+MQZxnE86dSWZzpBuzROU5xmZNcrbLWCiTau7WpTSmYStSMXPbk7&#10;aH+yZVciS6FdJVIxttuHtN2kixSJaxWqV3ARRwbT1VaCr+KJpprGZXFu+RgCGJAc+t2S1WtMsWmQ&#10;W1ecKs+NxMalf2mG+4YtKjHpRhkzumldLstcbGL0KJm5Q2+V1PHKhhuuIul25vNPHcwrWsOWSMqV&#10;ak3O4KPtgqIbsnHcLuzfFwLrmo3EP451zJdGcW2hN00hK65aadMjEzbb285mu0YZGcveRpj+z3t7&#10;dNyjNC3IbeVKRkLOZibLdonOEdJdSDNiBDF1znG4hqG0lCY9QqM88sk7lt0WTO4zH0lKjbA200/I&#10;RnHdjuO9CiRlClf3Sgf43dGhd3LLbe0NG5X/AC11Ki6qXT6QMQwXNIWrE5xlWsM6uWV09tgjLOVh&#10;tT/WgKNJmhQi7bOSVrCCT43WkxR1RSy7bqzk06ue2iXcxHWhadyO5O38f2x86XG2qkUtxutBsyko&#10;hoDHizAeBOIuv29uUQnnkmucmgvg4DdFw0JyMkKZwbvJrUMdy+4m+jXWZjI0TX8hg54LLD/s3tc0&#10;Gl1NLIQ1zIznF12wO4WMJMWmiiVibYM1lyjFoj/GFCmVQqVaaz8l229y0sSqsa58gHyYBGsbm7Ui&#10;WkBc+0NxSn5OWCrtuJjVGTksMJAVmZqQRKboqSiyBlUoAOrzxbst9VzE6jF0dM5rMZThhEuGK1AZ&#10;c4ZpDFII0FkZePccsMBzxMa8/d4dcZRn7uIxU9OLmBIhmekRGSsGvOKYvbHKj0Kew18Bf8Qi3uTY&#10;x+LUJgoNWtejnSX+SCbWukkwK838XXVzMMXF1hbSZyr7GIDpGuJtvPUFM4CMtdZnS05FC2WGdajG&#10;boLGeplUxbexbc6GuZJMU06zMbWlt38QBbaZy+HnM05xlXG0tjt9ef1GpM0CkRi+5tbh3C9HKhBB&#10;Imiletl9va/JUSqDQoEkQq8q4Ybd0QhVYiE5mfgRmXYi6xajXqE55u7QiYJmFwW9zuUuuB82qwxJ&#10;L4pXKFbbrSyJuuSqS0HSJ5cho4Lrri23ImsNIzzz16zWZLrDbYw68otz/KFd3OV5GJ2GwucwOXnP&#10;qgcs/wB0xeX3AuQ/udY1khLdCYaXY7YWTdWa+omvttfVa+GoJc03BrQRh0mAaEZ6RLizf2xaktzB&#10;VzdCYilCCJMTAdofy0Lh9LlBJnkZ6WxguHbaJSWecRpy5RrCo3W0c2OU/Gk/qY/s93u37by2Az3X&#10;ItP/ABnOirqKdwvvIk23QtqQbsiiz6QpuY54sNu4iIGltsNWKRREK3LBQMXX3b0jJiuU5VAzpnQ1&#10;cdy7LuzPMKZzlP5TP+RX024222sxCqUm6VFqwJMRyrM4v23BO0qKC5vQgyzbYdZxbF7tuFnW5Ign&#10;Ma7dOZVYt22zbKwTa5kStTdaaZMBmxmxNuc0zhKfjAs63QYkS5uU5Z+notWjkU3EGO3Zdelo5uek&#10;ry9KVrWnTBd3A/lGYciSJkztFdwlBPP/ALELtGRpJaquRFbU5HLBbNrZcEsUShk5NRTMBnNG9EbK&#10;rdMSUlDO6JQWGa/5GLl7sXUopksEuUktQyc4AHZtnc0zh0mPORybUWLXFkXWrtRA0SQOW4jdoF1c&#10;qy2BbWNG613VCsIjaEvpGJHBe20dBoSUl1AYnOjOeLm25tuconVKM8mI0k5kYu9UXLMFK2u7TIbi&#10;vK1pqY7ZdCrrIuQnlua+Whhudt1jIsR/iqJRzYrMlZmMerw68TpoZYp+HTERrw55dPfibssuvL74&#10;bbbXjx8MNo0YfNE/Q1YBzxtH1ZRXTOErpnUy54b77PXE2hbFadawo3HIrTIX8QHSEYnPRms1nAbF&#10;HyuirVyhKL/ro0aMVJ1iGlOkxpJnMxhpdaNuZ0qsZQFbf+RWcd7+UgiWUloDXOfyCc5ppizeRLSc&#10;tIqVmCItoMDFcen/ANa6lZQJ6jNGjE6DiybvU1ESJtzp4R7kwrcvbq18JjPdbL+1yimdDJEoR4aO&#10;UTBytMN9l4XIXTMm3JidZUV0kpVBUFVyhMkV/wBU1iVq+lxa32XNppTpms1dYKuVBxbdbY3AL5lS&#10;VidK5upFMXMtpblrE53fQhiJo4vtstte4wMZMSizSXMrTcqupuLYp+1WSrDrMMGckv4uNttu6hpV&#10;zJ0rHquSKBaVTFm9L7i3N0a1yyBXIEroYe5A3TMTkZ9C6BXOhJBTFtl6u21C2KxQz1U3AzNRzLsW&#10;3PZkQF/GSg0qttohdBSZ0MT/AB7VWj5NXIMyMqU5Y/r2221ZhmOk19sVm0o1RbbY2gLWisKWz4yN&#10;aymZFz2u229yZSjSIh0ZapQJkpbiO4xCjX8iIHLztjKdUtMXfzWxZG1uhX0uRETFa9ba+rFnbe5Y&#10;AMxQlRoOaxZnoR1brG8uu3ZMi1ER/dUKtdnnEWXfuEzKmVKNBZmtwtVK/wAl1xNtWcypWa+lLqW8&#10;93TE5UlpWGIDTntZosBURbLrRtKxzr8n1GdUiBxFtqsTtrtT/JzhAh5Tbm1ZdzdcTJmD6k3f5MLa&#10;ZemNAxbcptA/bIsKt2ruHIZAYqmLbwi/VYf3Qv8Atk//AADlldPbuv7l1zDERMTFYM6qmaxVwCy5&#10;Eu1kGIkiGZiY9VvKDu7doiPgy00oKRzYGimLrUdrEyVqFsv/ACu28kmoGVyXLbJDBbRnKZH8rtCC&#10;YPSGC0h7ef468jnCurlbOeBuu9WV3OZpEdaxRrzxuukubpn80ZKLz0VymYRpc97ubrAumCVuMwXR&#10;qScnJxb3e5YPcIoNLZjbITumBHTbOmLntp/EukxGkTXOI5ZFMeqCleXXjxMTxGX3jynCM8V8KHuw&#10;mv6e744k7iQVMivlEArzu2mUIw6XRyc8pYCCqHRaSYtaPTd6oZhD/Fc9WWsJFt18Noplrzr1JzoV&#10;xff2hO5FVn8WORlAHOLZ5yb7FN0TPRuyrymeme6MKeq6Ky5hAWpQAeU/tUxFE86uQ9UJurSXWMEz&#10;0lNXlyImM4tBU3K7ZEGYGFh18Vg6TomB7l243KUhFcrWlUGZ0jKuPzmSF0aErOmgvxpi24gbXNTp&#10;IJzgFcyIo4Lk9I+qXMM0I1mNroFCK3Fly7hMqkyAjU6+UYabroCTWKsrEJcEwRWJRp/GSio3XaVc&#10;9UBKUbmSZnEUbqSCR6awZy0mmb417llqXWK6DSYSM4NEhJRqIXAtyjC0g+9FpPpgo1ubO2oMg86M&#10;XVghGFc8+S2npd0/+JQh1EgFhknozZ27G0IB/wAYZaSkywPOuuLG11Wr1og6DWtKzpglpbJIihFc&#10;6rExMDaTRDHas/JTbuHNGsmbSHwqVtx/LdALLawlMi2egOWZtIpgbUV/cVWW0DX02Q3QT6brjnFj&#10;aNTXJqWs5FtE9xlLi21NGWZlG08p/ZIFRKxiJLr9KsOVpDz1iV0c5wTfSG1iVS6fMy8Nt1IzLiAm&#10;5pBESw7poW0Ka+NRLS40h20WeTKNZoENZjDIFvMoBRRg1IKZNcwwLYXZeMoA9Yqw5PUcSQ9zbAaZ&#10;SM82G1mq+pRujHauvtN0hSFtXIjOLdJoUJ9K4tEu2xBbpVWFiRmW3myZYbe3ddDUJUiQgmSlsVM6&#10;ZyYuC43gRSN1CIh0kUyVI5Ydti96VYpcNX/jlMErdHPaNy3I3MlBp4uXp3beVLaNTftCxSP9mkRS&#10;fULDlFWm3F93aYcp1oflXOVUrO2Fzxu3XMuT1tp8s4rTk4O3bdXSs2jSaOUy6xR0mTuEHtqtQc0i&#10;EbuVZYrbd2+6tl9Jhyj1T/i23Bn+6mUYB/8AU5ltQiJCYjUXnnSrS+0SDX8gYnnkbX/Xldi3uW0A&#10;Lc5aRLy8Ay8IwUl44ivtjEx+mUePXBFuVI+vKhTw8cOdPloc+HC3SuZrGZdaBRnNznbSuLyQjNq1&#10;ZfJay6BWpDO83R4yJ4ZxNHJhM6lvcX+MIqSj6jnnM3RkWn+tLyyxitIfyBia0YpXKrnOG629LWfB&#10;gztrJS7dCwryxtCGaXTTPOCtZGvhzxb+6v4jEFKGQpnM0UKVxDto5M1zAypktKRaxQMdvtN228AO&#10;aRmLrE5kzN3PCncoQzM+kUFzBh55VrBhG0u71IuzzClc6VhyWGsYpSyQCqTEtaeWhKOUYG43X2sR&#10;q5Z6UHNqIzi7c3N8ken1UtiekUU6msYuLoB20UOceZHp6vLdFvctC660l1kzl1YSmsA5uJt2l1pH&#10;pdqA5aMuc5vhnvusItfxJyGsPjJRjb6vG7fdpkRKIFEpBMSw+kSi4tsuU7bY7RyK1zzXaROYUmXG&#10;/wBRNJghzyISFFnJH0n4uLrbq3XRTLdGW2lGo8xz6UlbnOfzytFHRzRiJgzcNt9m2c0iWSK6zaDd&#10;zLVCtpg7na7rJbo0gg9R09M+01xaFtza3FJyqMeM2gukXaQrczuDKGaxrIQyU1l/yDFe4M3UY1Cm&#10;7n+RTKYrXBcJS2i2ywIA5RIwLnmVKXX7zIYCF/bbdBFG1mCqgXQk4vubVuK5UjRmciLrF5erq3WR&#10;btBKgiTIRFWDWj4577WH9rUyUZmkHqK0iUzI3dwi0aaQz0msyNpncOUS2hMGsVICXOcrWpSu6s4s&#10;tu7voYhKVFlMoBW2WmeYU3FxK0QKNJNYJUiEajNTG269O3GRJdFJUypXRnLrgECjGdXPRqoNCmxV&#10;aRhuvuP4s2WJW736ic9KMd2/bcgRdJRAA6Z2xoxacsK2xNzrkeqS2JW0qWs6+bsm/ftp1kgr0t2x&#10;kkW6XYuLppdBIINKuREpypAMTNw3rvJiGp78vbFepabg/bzJt8KTXwlvcrcdxLGAitZCgR4EtI55&#10;13Xd0bUBlzpm0gf8EymuWPUU2xEmtGEobmLan5NsxNC621/kvZy8o0kpLEJWKQ4t9PoprQ8tGnjo&#10;uWCas009/hxOMn3cvHj34LRrSOOXvxba0tSpx09rGKF4BQIK+2apAZlakxiqAFHOf9mlJ1fFxu3V&#10;tSOegD1M5c6mNtvbIvecNH1S/tpM+cYljanUzWJ6sxHMpVxbbJ615EzBlFI055OSYujP28yIStPO&#10;N1aYttt7cskjMuXpMgmBa5yOSY7u8Ra55jmKuvMis7YqYsta2u4V/IaQMkwxBJI0K3Y/j/jRCpA5&#10;xSeS8wjwhx/9vbbFkaUYygjRivP0nPF9G5AzmjAsZkN1SHmpRMXPb7arbqwMMROUOXWWJpHbLO5c&#10;oTBBNpNHURBdF9WhiW+1urpUpOmVtaMc1ycCWgzNKXCjFWhIyjQWcPc7URMSjTN3eUPjARSMbbZL&#10;ckAmBrnnQUMpmYird/G70pCxBmfBJjaTWqF1z21BtmD8YdJmFAIQVnIVxtJO8FIaPLSEZNroFrEx&#10;i69sHxzRaIPMlj/V/wAsLaXFrIy5OUyflJpTWIjFxsu2iXSwprLkf7dI2pSpNq95Jtciat1SRgTa&#10;yrEnQttJ5swxHqyyihFW6223PW2aWOU0m7WRr0rMNrE7cJda3XWzzI5bSHJhKZvLBfeyLWs5kToT&#10;ERoo3Gbi8337eYw7WYTz/ccwilHnBJFINXTKBIr6urjuT2pL5yupRjNIzMjxyiFlL/xnO2hA1FIp&#10;HLNaVs2UWnP/ABijk7aidOmLtpEk00DIkGgK+BEQVvLY37YmP2h+MNJr02+pjlBeUJmIKHJair0l&#10;kKMeoWxStRiYyCQuDKjNaRbi6y65UYgQnVmcp6UAcpjFtzbIXemPCKzFbbpzJSus4GZtIMoVYass&#10;EhtolLWEcFs7b9+bXMiEk9JSW3OYuRAbLr4bmVZ0otNQoQokGtMW2lpaOkGVI8bSI5RBi27t2ShD&#10;MEVc0jrKVilJAstubTtzAXJKQRJ1BWclWJXBeWsBMLLqQsrubrSspzo4NkIrmTGhDrdkVmUIouJt&#10;oFrL6Z29GM5l/wDhTJcRcXAUYkekTlymuUZLK03FqywTSiFJoZVaOsrl8+P1HGTMe79MBHXyw2ts&#10;2/ioZDSXWOnWMnCS7mKs1yCnWRujUc7nDt7gA0nKq2rHLbnOUDLMYvuK3CtSrMQVzn2Gepg3RdbU&#10;zRpEK0WVWdYeTjdvXWLvVSDPRFaOjPRwltgtzXyNF1QehrVHE2Cl0RM+JNdAjSrdHSy1uuC5gIoM&#10;hUMpanglcW2XzdzrNNOXRgr610nFhE5TTI86mWs1G5IZxHquFCcqslM5n8Toc8rS3t37CuswzRt5&#10;0yGrLll29t22xnKc9ucOqSdLodUwbttk3TFz6V1oVyziFnnXA9u7ae25mZ9sChrM0gxc3Fpakcph&#10;hE/xGYdZrli4Vd2es0aKftpkaTyxaMNKUStskwdfxWhItN2E222K7nQ3LdNXQhjVfyrlEx3EImdG&#10;ReUCdAiegvduiYgzQyIgmRhXK56wfyT6plZmSahGqRlFMmc+3F2cG5rtrF1TSh1lYzjF1r3LpipO&#10;gikaOq8pDMxbVCrXnEOVWZrb+SE21ucDt3kslpAfuRMpdIpVMnF9u0bqSsfkQ5UVt9NZGWGlrj+T&#10;+S52uYDLrKkUZBzuIaS47ZdYPcgfTcjM5TVtImQyy/dTfsqXEoR6hqhySPaRiLbiKA9OV05RFzFf&#10;VU1xF3cdrMtSZtioZxG18L5yjA9yCwW4qFKyocyaEwNGAxbZfENme7IyMqI87v8AUzXCW9wButli&#10;p6s3mfjTNWtZlWo3AerpRErulhWsNtq5z6wtuQkQJzaeM1Sq6FDAWb7r7QkorEHpdGUPF1hMdubZ&#10;gZ1IWKs1lrIwHKku5ALsqwSSXcwZaaFJlDF7Nze2zVVSR/HmMDRmDphk7jpGcNpMba8jPIAM8duz&#10;t2jymsLoV/E2ucTPIou2xpIDSiKS/urKuu9nLE23H8tzkaTDS1IikUjbTrJcs2lc2NYm11fTKZ3R&#10;TPFggdq4/KsgkicpYtteVGhOFbV7dZpWgIyGdszqS7syloWNshkkMzlSbYtW1iqFAXHbNlBinq/b&#10;DF0wZ1IaTdaqyT+RnSkQMsuZBdvmrBHW/tvbNjMVrWCM4FKXQwVjLDFF48uOuNfdx8tMRFX3+3LU&#10;8cNhd62p5J7Sax0ri2/ZNtdK0h0fLwyznECW2hSX3McsnlSc8bi9cvOrD4C9WttzTF1kW76UGo0Y&#10;JydorFZY1cdssvS2ifiFZHxYqSZdYwFt7vLmKTClZFilPGDNcW29+2o+qaUpXpFB5QtJhS703gaR&#10;NGGnKEyM1cBZJaxdH5FMs4dQeilHFpZIzUg26Q6S7Wr4xk43gmcMxEUuIpkNzPMZoOL7O5aQvKc5&#10;Vk5EnXLO5xbdddfAwgMaywr1YzMhmuDIZmqK84kyM+plkylm0tmK82vgqZQx6TPLCN3p3fuH00l8&#10;bVpbpTKG3CltxZaVbmMsxoIO2LtYIKJjtjSF6F0zTwJ8Y8JxvrseZom2UGZmbJo5LVZ3yrECkUVy&#10;dFoV6JTEl1Yp4zWJ0ZSP+VrEVezZdINsRSTODMK1WuZmkYtl23cgQSkVecJug/IpnibwJpK0JYWM&#10;4RaVjKZKNzeUakZ1yumFiLjnBRIluW0bAyNSBZVhCWEpkDNMXfxs3XTpulRbYIpWrPN0pi7OSHl4&#10;To6rHSjLiO5dBJbM7YymtbjXTIbpGmLbBsC3VWEGpM/tB3TSeVDH/ZkQIhSYG6K+CaPqisYKbVJJ&#10;rTQ6dbisysS4/wCxN5c3BtahqTmv4prTShfHdi2czlrnS0lPPKXK68uWacpiefQYasXEOTh7Vtv/&#10;AF7Z1PTNSaUeUUzKYuLRCit2n7i2XmMizOdNNyxcKEzAQkk5wyHWHMMA2/8ASFaZdDRLZBqqJE1i&#10;yy21bGtYc4owepuNrWItBCji1v8AySYYqRnSYBCkwrFHEhF0cssyOq2m41tzYrEIF4163O6AyG1a&#10;zG5AiIxdd+7MpJWUB9gyMUNHFt1tzOZm9WJzlZ263cs8HapKsVrtJGZhKE2p7KEnctusEtliQ2tY&#10;LayyTGVEpi8QutDOK1q+FJF0pWuLwEt9A0gAVu3UliatFzyxd/GkMgRRgYBagszbMkqgOIbbm70x&#10;zWVaZEFEyuhmMsfyXHc30IPxokxoRVA1iWJxuvA1a65vs+DjN9vXDz4jyl8sW2t9Um025uhJlIT5&#10;xk0tv3k+CwJCaRoZc6+mqt02lzDlRmQrWQmtHNomN1yyonsVeczERnllltiCPjXrGsS9aY7l9pY3&#10;y11JaXTyYutjXPlhv7TtugCWpEZkVHPpt5Ri4nbaAc56STLlPOvQd10ndarG2VpXlSK6w55YtLa+&#10;to0zp5bpFy9IBWAtW1Wdc9epBLAVPTcmN1tkdsDbnEITI1Z1GtbhWuLe7dZtbqE+pmqrkZ1rMQau&#10;Lbd8XtsuTEsW1yYipyBijJQtvMnN9NdUzgyr6m3XEipdraB+LFCu1INdFiDG5vP5fgAkxMbRIhYk&#10;YKY7fcukWibluZ6VKUEfy8XBaPrrTQ0pyyba5/lMYLS7a+p82IzyNw/8SbTnhtuHZtPDSsjrJ77S&#10;MXR6rxgn8pV3c5H1OkNyuWPUXblSucM0lztla/lLzBwXzcWjBHVJhZkoAVIrmxhYVihcF0ZqRqN0&#10;OcTngtvvkFzZSnpOdV2wViVnaYutu15AeLE1ma25fk6gXP7VzmAdOepU1JHr27Ri01BSUc+ZoOTD&#10;E54ts3VQmgQMTAw5jJMwEVxdc9uWumXTcZlGNLpFyx/LbbNhdA5OtTq0N2cXVzMWm9b26DJo/uFi&#10;sE3ZVABJcU7kI2gxEnpgSXbENa+mRfxcXX2u1EYhNEjnVzkitWk4tCQTMyrlEubCxy2E6YuG/wBS&#10;om2sIwg1cyMpGDKott5TJJIrm67Wk84ajWwI/jpSrSUhc2Aut/5wtMNm1brs0isNYiYSYAau6ZcO&#10;28/kYuLYhZEI5oEJFDOYcR3bTdbeVnlPLKpu1j347lzeQqA9Yzv11kKsMpUxZCSP5MZhFSnPIyuq&#10;RDi4trbHsj1CpSEJpLSKribEkoVZMxdOsucx1D09s283N3NPGChGjcZ247Vxf+LuyJdw2xWk2lR/&#10;KbYaVxaSSQwPKF0yifVp5uNxYMaNeopWqw3mUJGVw3RbusbZqKQVtnQuqsycljLthubtMpLS6BmJ&#10;uVpFGLlrpZc3bbi4yryAJ61JlpVzxZdaENtMshQp5Hw0nEQ8svPjTrhznPl5TxTDcMSmdLSrp0Da&#10;P5flNZxbt2LWdRmfxivgauWZhWz1EZxXwM2as6MGWRdZr185tjKhA6eM4tm0BInyDpytJ5Vylx3L&#10;O6kg9JSkzokEdbeuG38Ris1qqF2awRXLlli2+/t7nKjWKqOk1JdPHF8vpco6i0J0hYpMK5E3u5jK&#10;pXO5Schqv+owZ4sW8hasS5sV5JLAZzTH8t26QyHJmCTVpVyk88HbGhSme4BoXMREFc9sMCYtuLCZ&#10;rkFZtJKISsp45OG66yzQglzqMZ7pfBkClriy/u2kOhBOUIZAlciCM6uGO3aDBnMGcvI9RTVXQcO+&#10;30VWsXIfttpRIgaep8i7ZduuQcySFmWubMGg22lTF9rbaXkgEtsLIVosLlnW3NnEgNsLc1bYMhdC&#10;6EIJYKUTFxbUyESaO7xifYLXLBYWw+NJNa0gqxkgJO6MBddNqJE1ZQubcuWT0DNcFl9ruZCGOQR4&#10;QxT8lHrnv70haBlK0iTnPOjWEEus7hJDm0bVopqRNJn0lNbbrUgjKKhHp8cotyQhjVL433NRo1iC&#10;ClM45SrnhkSxejFJJg9JnR0RouFuySIrnIRtzTSlcoyMdm8vkZ201iUjIXWYS0tNBw3X17LlRUmD&#10;LpdBKEM2sTdh/jEstEGYzgLZ5+mtukH+eG62230jLl6aM1fRbJCjBrSMXt149tVSYeVu0dEYXS1G&#10;6uN8IdSJQuUuihKBmA0KhgtO43jlMrADBUiYW1c8hjHc21e5VMpboTOaSPq6tsc7If8Ary3apunI&#10;WDKVlyuPyw2N8FxDQKEt1ostIWGlSaLNe5F5FLinO6dYXR1kpGLO3ITIXZoxzM2TQmHrW1sLMoTT&#10;qRlLFdQkmo4u3Nz3LQipkJdGlqwCznSlcHavvrtDIzNfOqUis88Re2zYjGVZ0WZBv3V1ubuWC67t&#10;gzHNyNsukz5s5LOL7NsW3boDyotXbWKmQZDGPzgtKIEGakas3TStBzDF3d2N/qlHVIcjooqdOeO4&#10;F1sgVoFoO3PlFd3zuoOy4vPCM4IzZplEl3hi0gLrEIhylmutc4plWIxrPy4pOLc/Lxx2/Bz8Xh/8&#10;sd78MtM83Lpy6zjt5Zufhp/r84x2/C7PPy6c/wDXF/B+Nnu//Px2ssnLP9vu59duLfx8vFz6f49N&#10;2LvxzM8833c+uP3cc+v3xbwZ/t/15eWHL8fLI/H/AG+eO1lr/wA/yMuOWP7GWev46Z/P/Xbg/H8n&#10;8ssj8uvPpuxf/wD0/p7/APH/AG3Y/q/j+f7vxzfd/j0nFv5cWX/l0/8AojH7fxcstf8A2fP/AMsP&#10;4/8A8zL/AI/u6f447P55nj+Px5dN2D/xz/D8f3df8v8A9rh8bMs/yc+P/XGLvxyPD8bfz6f5dIx2&#10;s838vL38+u3Hc/4a5fu/L59d2Ls/yf8A8qzPjPbjt/8Ap/N/Hwffz6xi/wDL8T8/E/Lr/l03Yf8A&#10;gZ/jmZ9eXSMdrP8ANyyyM+vPFvhp+f46dOXWcXfhm5Zftz454fy/d/8AVn/r/l/vOLs87vDIy/2+&#10;2P2fl8v/APH/AJdIxbl+d+eWVvu/y6bcXfn+X78/y7v/ALOv+WO/+P8A6jL8c7Px/wDp6bcf2c//&#10;AG3f8vy+H+P+047WX5Hj/wC0/H/6P/2eLf8A1655afl1/wD1vScW/jn5Zv8A83LrOO7+Gfn+3/5v&#10;8v8AaMOX5a5525/P/wAcW5/uzzz/AG//AE9Ix3M/zPjr8vLD555/l8Of/jjs+Jllrl8v9sX5ZOWe&#10;Zx/y2Y7mf4OWeXw/y6Yu8PPXPpz/ANoxf+P465a5/wCvP/bHa8Lc8v2/l/t/l/8ApMX8aH4/Ppjy&#10;+WP/2gAIAQEBBj8ADfB4QSu0SZAA5gqXAnlMkcEbCCdAob6mHIhjqogkDTT/AHrvbaZgqYDnqbQa&#10;aAgR8x+gkRqJcAQXZdvMLGjEcteccAQJn61YkMObMsTuE1+vxjmeJA3qUAYtqNBG3WIkenxOvA2K&#10;swG1nRJBEmddF1EmeCSjCBtMnYxbmoO31IXqgcdO4EmAHgQdrc49STM85+PA3LtIXqbmsKTCREEk&#10;aAjlHx4clWB5wSQdvpYAf7zNHz/s4ZWSBtZU1kMdp1VRKltkk+hOscHaUiSTJ9d0ypMBtXAmY9OX&#10;AAA2uwYHdqC7EmVWRsBEg/A6enBZVk6hWIbbBE6qB1MTy05H4cAtIAC7RKtKspjqBC2GWM/oPhxr&#10;s1jYBp1np0E9EbQfk3Exr1alprStWUBmmAWCzJj1158EgsZG0btoB27iQY6pAkCYmeIYfuL9J2gn&#10;6o56bYBM/HTnwigKdDuBXcI0hVj5sOQiOCIGkKIIJYhWOoAHIfUfSPjwvNhBmdDr/cJ1gmQPXkTp&#10;zjZLkaliOrpJZgNAROgA1JPy4E8pU7mB1lB1Ekhgyk6Tyj+3QFZO2CRurMnUAiCoYEQRqDxB3GSS&#10;FLakwwjkup3A68yf04YIq7pZR9XVECWnmA3MazPz4BIg6a/udIVgTr0dSkwJHAnQOQqzIhdfrWCB&#10;vYDU6zr6aqv1AgQQOSqWV2PqSFb/AG8FQgJ+kgl9FKlSJ1OgJ56Ejg+rbT3JEdMyZKA7FJMkA6cb&#10;gIEbpWAgEbQdNYkkxzgf2nSIUgxyB5a6CdwaDOs/rwQIJGg3H6eQWARqrBSSZ09OAIkyVDGeuRJJ&#10;3Qu4sDpMj9vB1VYB3rKkAR1kysblVefo36Hg7jqC0lhruntyp5heZA+enAOjEsGIU6wwMSwJB00O&#10;sA8DpEgwDLFDtG5Q0RuLgz+z4xxXvTaWcyyxBO0AhQSCQypIGmhB9DwsgrpJZtT0hjG6CSwmZ5QO&#10;CCD/ACwQemNgaCAeSKYIM9Xpz4GwQFABYEnaZJWPSToZ568QSdyiWZWVoZg09OnUNw+P7fUsfiTu&#10;EjpBIgDSCCxIjUExy4Kggxt0LMAFUD6wBzBY6cyAPnwV+oRAbcC37u5idACVcgCJUA+nGgArIiJK&#10;7meUkKY0IY+o1J9Y4PMSWIVQpB2qDpvHSpaAPif10cGBDDaVERosKBoYUkCfgdOAp3T09JVQ29oA&#10;b6mB2z/u4G6IMiWICEr9UgD6jtnTTpEcN9MbvqEjqMNITRZV9I5CdfTjm8bp+gTH93657c/sj5cT&#10;HogaNRzJLCRAUL6fDgSGYsAxbeRyAXbJ5bW9NdII4MaHcuqrMACSQWG074GnqR8uCF1kEBSzywXl&#10;BgCAAZ/+3gbdo9WCiNAtZVgugAJjlIM8KCTunSOphJdeUBdsmfgvE7QQAZMgNsneQF16TvIPrJ/T&#10;iC22OWwDqkdTErzIGmh114iCTKksF6lAYKNvqxBM6zoTB4UjQbQAragqCDuTkQIJEH97XlwZHcCm&#10;DBbUgnbIkz1jQGQY+WqruB2iJVpYwYLaCTu1BHrMjggblAEjSVUSd4ZuRA0M+qyPhwABIIgjbAAZ&#10;W2hypAIsBIEfTM/qZO4MAfrVjKaFvkCUj01n14ZSoEHnG6TuKlCvzGg9JHAjc4YiNoPpBJJMRvaJ&#10;+JOnCliehSF3SWYgCYExuCrGg1Gvw4XdukqobbtPItDRMAQQATJIngEgqRuJGpAAgczMKeWv/ZwC&#10;zEncOZO5THw0BDHUfHSeWmqGTB5ayTJJbpYhN5EaafE8ANrJkDUDcqyoKfUFBgxPPl68bm0mQNeU&#10;xru58lkD5H48AACA/38QQNJ3ADcVfcJ3bCTBEc/QfPgvAgiOkdQKkkCToxBJmJBIB4VechtskMWI&#10;gWHQ6NPMj0HHIFSGEIYDQC67ixBgEkH5xy4WBqqnkSTzJVWLSASRqeQ/SeGg6MCdpGrOZMaTCgKP&#10;7D+nEalZaWG4ncWldqjVpPxIgSfXhj9UgKoRTMgwFPqVJbX4THH0bQo7isZaZ+lZ9QSJ00/ZHBI/&#10;ly2qxu09W5SOcERA14XpO0Ec5IEGskHkTp/aTxO47goHV9MSpEr6s2kCR/u4AVRBEAsTB05sQZP0&#10;rJH6jgTtAI6gwEhmXq3RpqP9sxxtUGCDI/uhSN2sDpAjnzPG8HqblpCaHc3x0J9I0H7OAQ3y2iDv&#10;eenWJ6dQfRp+XBJQAggADUAjlGhliqEfoR6cemwiVU/Sqqu2wMR9UgHX5wBwrSdsKdIA0ghSDqwk&#10;an9f14VCZVTG0ELtDjqZCCW3LPr6TwupIYKdFkqsqRyJBMga6zy9eBvjRiASXCkiA/KII2kTyPw4&#10;IdiGkhgNJjqckwSpYEmNNT8+A0jmBEB9ZHS0AgMHfnHPnoOANx0YSNxadSBIHKZEzzIPpwB9QWBL&#10;FoaOsQsagH46n05cEhgsTtJ3QFMMNsfUybtD8hOunGzap6mA1J3BtTJAkjqjTnPG4wdonfHNmYGV&#10;A0JI/wBnDatPMGGCrI13Tt2tPP4jidjfzJnSNm6I+PcnT9flwSFcEahtoA0HUSymGAP1eo/bxuED&#10;eq7V6iANpKkqF5NPpy0jnxCsxUCAQRuJP8RRLCJgR8j8p4BEACGkHcxbaSDtJEsd0R8eWh41BMSv&#10;SpZU3EDaPl8gdNDwSAzFmY7jMnVm6jPQFgjTTkOXDbToCIVW27jC7VWTprGo0GnAQhdSCQWMqADW&#10;IiACytqDoD89QpHSACQeZgCBuiZQgCOXw9OFBQAwZ2aiCflLQVIEDUkgcTt6viBoCyLqDpKKQNo+&#10;c8b42rKgztIInmSPQnn/AMIJ4iSLI3DpHQJAQADRwRy9Ij58AABAQsRqKwoViAwidqyR6cuOX1Hq&#10;aILNW/INrsIn1568GCVhwTJClXJgwf3hHpyA4B29UlA5ghlMB5gDZDGOU6aenG6IRiDqdwWCpJ9W&#10;kRPIaf28KOoBB0qsgsygNJaTIAlZPxjjbIVunagHSWEjaZkkMwA+U8HqBZfjPUdXALHkDE6DTbHI&#10;8TO0v9IkaErqI1ABPxOpB+PBIO4kMYPJdS2g5sJImD68GFBDrrvBjbox6ZDFiugIj1nlxrKmAuqh&#10;YI3BCWkiOudpnnJ4102nTplgEmJmQWJ+MTHzjgbioOibkUEqCw2gIoMDtt68tCfkzEmBuB3A7Y1m&#10;AP3mUQY5gRz4VlKnmSDqR0lV6iQSsLJ+R+I4PSq7t2qggEEQyzMKh7YI9TI+ciGGvVLNLbTDNy6Q&#10;SZg89ePqC8wxG6YGwEaSTO5eWoPwHC1qdIYMjSBtYANoDuJHpPpHrxvIIZ4BAMsFCgtu1ncp5bYB&#10;ETxruDtoTWx1kCCSI2IxErP7eIDHno0L1M45esIeQ19DrEcMDyKqYUEENuYgq06LtHLlpwCQNwLa&#10;KdykyyyQBovXEempPLiZCjQ8iS0ANAEaFgSf146UHVDSDKsJLBWEzs2jn68EGTEKWEAsDJABHIkS&#10;YGkH5cBSSpIUkgBlGp+pjqzFl5nRiCIg8Md0yApTUhtSU9SdgYwCADrJ4kEJAK8tx3DRY3AiCT/Y&#10;eDpCs4ghTJ2qAAxmZCo+vIaDg+jArykSDEEMFjYSoMgaGBwQQWMlwW0DmSqzqwBMyY5wYHEmJEAB&#10;UJg7idsy3V18hOmh56M2jdAaJEtqWmVHIgzyn+08aEmdRsJIVBoW000B5ep15cQAf3dE/vKVjbyJ&#10;rYLrMkCeNuklgOkFWZpUkESNp6QP1jXkeCx9dZY7dpUwCPRVUqNDPL58ctAwVpk8oAHOWRZgkc5P&#10;ALMRuC84aS22VIPSNsiSD0/t4mLOW6YbnMbPq+v0j/bw0Sg0ZmU6gszsFGkEFmB+OvG2ZUTJO6G3&#10;cwwP7p56fLggloeZVvQHepBiGZ23an01niBJh/oGjAgHXd8emCZ/XjckbwQ7b9u3cAjKARt1ZNZH&#10;OI42naQxIEA6itVTqb06RI5GTwIHVESGUOARDLMjcWieWpXhhoW3LoCU5xuWPQgNEj1I42jnuBgG&#10;Z06QB9IkIec8j+3mDz1hgzAEKygEQTyAOnOZ6eNqjcpIXpIaYiNNNH115azwG6W37YUBipO5ImV0&#10;3H+w89NePqhQHAJSN6l5MGC2gOsAaRxDAkba/Tap1J3KCWLdPMRI/wBwAB6mBGggrHM+qwWn/wC3&#10;iQzA6/TtDQQBoWHI8x+z1B4asdYKnRiT6FQjQJRuUjnE8JCmSNQBBIYErBZgVassdfUkjg6BiY2A&#10;b9pkawoMnqE+gE8aMIbSd0DaSAxEmAwP7Jj58FTAbRAilnCgDSADBiIGvy4YAdPIKdercZOhkANo&#10;TMf28AzJ0CppqQdbBoCCVYEzoDHEfVuJgbWUpG0sxIMjly5TwRLBZMAHqgg71RuesEzPw4ILSIJU&#10;GVBKExuEyQQIjnrzk8aR1OsuAORYmGMayOY19BPCmSOiQCdeepgEM5P+yOBJE6MGIBaJYmUUkBm2&#10;COfw4ncDAUARJ6dHJgQQBy5RrHLjQNG6TAACGSYMNo0AT8ZgcbdoEwAATu26sws3meoNqR6/s40M&#10;yd0BYLA7F26yDMcufBEc92uolQTAB+ooIgmdNB68MBpoJiQpLMSDzAK7on4n4CJbUaCdTExzM/Vz&#10;aP8AZz4U7mOw/THI9CCCQCygEAx8CdeXBDCVYdTEkzq26dsGAAAQfQ66cKJBZg0g8yAs7IB00JB9&#10;Y4LDrJKMoiQO5qoIgQDH7SNdDw7GRqdqJOu2JBnmGBEfpwF/ePWxjcvNWJbcdCRER6fpx1bZB3BB&#10;uKnqZNysI5boA5Gfhx1aMJUnUqvoI1jViD8wR8eDoJ3K87iSxXcTumR0xrEft41MfA8wGLdII+LK&#10;f0aB68KZ26kHpC7eltBBI3biPmNR68BQzBUkHbBcbiokEc1AJk8xI+HDbpb6dg/lkMZJgqZOmsHU&#10;DgEHd9b/AFN9JM9IA2s0aD9g+PChSVjTcdemAOj/AIg0ACJEkevG4lYmV6oCyAABsJ1Ex8IMniR9&#10;GhB3EKwLTI1+qIn9ONqmIMPMkiuCEBEkEEtyPofiOGhdusgkBRLTt3FYJB3D+yfTiJs2/RG4fDdP&#10;/ndzXd8fTggLtksxUnpA2kiDzYSf2THpwTtaYGjQqgSQUI1Yw2o05RPLhgSPqkAABlG3bzJLHcGM&#10;+o+XBneZBBMczqzKy6c1bTSB68MxcopEaKrbTqWYSdBPr8R8CONoKaGBqYEEsoHP93Vj8uDu2oRp&#10;tbQKAR0gj94H/Z8uNxIJ27gjEAnmTtOggggTM+nEjSRtJ0mDtXcYiS5eY0MjTgRr6xyKsSSBIjQw&#10;fT1jhy0iVYAr8CVZdoiQRJMDkDxqSQCWKgMWJsgIu4RDMRGmhn9OCFJliCAx0lmDkAzoAT+3SPXi&#10;QYf6gPgCog6RuAJ/+6PlwxhW0bQmCFOwkgRLKd8zIA5cMYEiCNw0HJgsBiSaw0H0n58TuJ+SyxMm&#10;QAfgQYG7TlxrtLMSVI9WJSQxWd20tp6zPqRwTDanUqQ0AiEIjmNQRy146h1LMNoDH0tAjk0a/ImO&#10;XHQ5Kk9CbQJJ5EEg6JuGvL48EiCACRIY7YCjcxkLMkk/L/zeCVBK8g5BgwRKMYHS4USSdZj0HBmy&#10;YCJu2jeSOQs9Wg66c5jU8CSCNCsaMDJidQFJcEE8tsenEgKTM6xuI3yGA0AYMo/+8Z14Dgkqykjl&#10;A6qwAYE7lLEfr6cuJgCQencrbiX5mB074AideGcA9PWFgKSFLGJOm4zpyMHTUcbQJ5ELuJZSpZQ6&#10;gDUBZB9YJ4k6Fo3GOZaDyESAOWp1kcQ2oJJUyW/eUByQSCCDovwnhdwGgkEks5sEToDLqCs/E8CI&#10;bUsQSwYwysoG3d6A/tHI8EiCApIKdIaXHUZPIf7ieBAVtA2piTInlrIMSpj/AMgLbSSCqMrgiV+g&#10;w3SNw1A11/t4AUEaghY0jY236x0sSQZOhnjWRIYKAsKORfXd0wASGJkzPpwOkmAP3ZG3cqbTAjdE&#10;KRz0B9eGB39TrPV9CkMAJJJJ3Ddy0mfhxDmVAJ6gRICncYJ00mPj6aHghfo1gx1kyBM6ALI5+nBk&#10;CAwaNwJY6mRJG3WNNP7eIVtQdwJXRlgwSY0+kTHMDgLDsQSFIgTBDatJQs2hB9Dz1ng9PTtZYaAI&#10;YjcNJA1Mj5jjaAIRtVTcNoM6HRW6iZM+s/LiQQDB27lMyY6l1EMV+U/sOhLPy27g0qVHqCAwVtSR&#10;PIevLjSAwGqhjAIgGCdGnfz+U+pPBAmOQaCJ6mgAQBqF2n9NOPqOm4beYWSCysB8j/v9OYgaSpmN&#10;gZVkkknnEeum5tPjwAFPMtG0BDuJG3lBkGAfgfjxG/8A4I0j+/HLlGv68KCVIPq0AwxIk7IhjBHy&#10;PBOhJYqCfSI2lmIDqSoMcuJ2q0a/TDb212PIgsxIEjSAfjwnInaQOmdkDduBLCZDamJPI/DiTJ0J&#10;JBDmQRLACd3Uunpz43BYAB3boCn6lI2mT9Wk8v7Z4BUaIdpMBoZdwAO7URoARp6zpwPWdwgwAuxg&#10;DzXadtgGvqf9glTqQRtHIaCVVo0II9OnX4cbYML0QxJO0CG1k7pPM89flwCWKtuBDB+lgWUqu0ho&#10;3q0f7Pjw21QD/wARYch0wJBEQTHPT5cdcHcQzEQY2kSh27htLSPiFPBJD7fRpkH6A7qP3o9NfhHB&#10;PIyRqplSd0xoITTWCQf2cTu5gl41DbVDAKV5F2nTWB68AgkwQQTrt2tu9IBZGbdwzIAWaZavcCVM&#10;hSJgElhOhmT+nEKQQG+oQVO5SGU/IImkfIaEjjVlG9dYCjYCvMtAO5gZ+A4Vl3QQGmdXUoRtaI0O&#10;k/BuGQAFC6gkkBlDAgkgRoF/tJ04+kRtjduIDSANrAyNsEmCPXh9xmGAG4AbpANYBEsQG1BHxPw1&#10;LSdqzAHRD6gR+hBEjSOBqSQhGgaNpOoIBDEsx0nmuvoeJCtrO0lZAJBH0gDQjU/EfqOCTAZtHMDU&#10;wwIkBADukbp0j58DXdDEoCD9Mr1nWANwIn4cAEkBdSpAKgiRtB+KtM6yQNOfEABSGkmQy/T9UnmT&#10;In4T+o4BldDJAAJidhgQIUqsmNdo+XB/dcH4aKxAQiSYO2sDlzka68EjSZGhY7d5SBHNjZEg+kx6&#10;jgHaXYgBgd2hEEDWABtcj5yONYZiNYkB13KXkkAsXWP2yOCCFLA9KsB07ijgM0EDcNASBAgD1loB&#10;UMCd07gZ3TMadMGJAn/cq9IA2R/EQlWHQhgCDB56yRp6jhiRGr2M5gFgAdvIzIUjT5TwV15gb2Hw&#10;UmCdIYhdJOhHBhg+4AkSwEwN21j1AmOXwb5cdUkyYUmBGncAJIC8og+hHx46vpG0s5iHJMyQJIBP&#10;KPUDhoEqrCWUydqg67CBJrbQiNY4I2OdgRiOUS52w0/vMJECYHEaGTJ0kLroGHJvgPkB6ng/uyGA&#10;A13ps3THMwDAnWBxIndMIf7sfuD0hEQzzJnjezJKgiCIBJAMliZ0YwI/dPHSwZVfq3EAEkAHWOlQ&#10;yz6idNBwRtnYsjQgQDAgPE/xFgRrB+I46dJ0LBj0M23mOTArJ11gj58EN1kkRE9IO1yNJMFIIU/A&#10;jgkyEBVljmkz1adTFlQQsf7+PqE/TMrHKJmY3bdP/O058egEgiIDBH1EwerQ66iSeDClASdGjcoX&#10;coYiQIlBHpy5Hjl9Wh5RoNpMTCqPhpqJ9TxPINylQCN7H4TuSQCfTSeJ3STINcj6QpBG+B1GSJ/u&#10;a/PgejIBuDmAyFZY+sTtH+/gk6hWABKy2ilSGMRsVWmPgRxEMN2ksIE9RD7QWG9QDHxP7OHLRoG3&#10;LyVZIAJYdW8u0DlEcbW5qHAI3EdW6ASTLtAI0114WTt5kFmUjQqrSOUqWCzroo9BxIgmQEBHParG&#10;WMho2zoP7NeJAeN25RGhYCDppokRrr6/HhVYbWAZQATAJgLAOoH/AGjXiWDToN7HfDSG+kadYB15&#10;Dl8ONNtZBRFBiP3Un1EAgKeXUDxOo1EkER9XUd3TyMDlzHBO49MKZGkCTCqIDNsiYg7Rry4CqOQa&#10;VIhiA3UTtGrHQAGJ/bPB2q5OhhSG9GggRO5m5A/7uGkfvAzumH/vQBClo5/E8EsY2gTt+nUFmZGB&#10;nR1B9f8AbwA0AfSIUVy0WEsCSSTt+IAkfMcAmAQvIFRMgkQCJJI1E+nGgZkY7ldYJ7ZIJVhM9QME&#10;EfLnwxDDTcJZTsIAZCZ+pix5fIzrpxrtXcCoTmNupXY6f+dPxj9OAw2tvgDQwsgFdCR9JAmJEA/H&#10;gQG2wpUFlIjUEHaQFjUQND+p1IADqBJmCincdpgbZUNAB+XCwARAnriT3Axljybcx+A0J4aXAIJA&#10;mN2hOzqModwjQ6iY/VVMQwIXaoZSqhZMEH6QwjjkGmSCDqekKSJkaR1aaEcIO7/w6tuBMagBZLBX&#10;M6/D4A8ciw2ruDa8oIXaBuI0kxoD+vG/oAZQwYESSDI3HmdY1PxEcAIu4NEBBCgEFkgjWG1X058K&#10;SEXazkbogEE7pJ5EmNI9dON3L94odqbZli5Kg7hu5ieX7OHLmTOg03KohVmRuOqgjT0j04GwQwUA&#10;idsGFAAJ/fYTEfH4RwQYlmUyF02aKp3GZIYcx6RPB6dJhufSQqkRoVI5D47eXDMCugOjFkIJgkKw&#10;kQNsDnwNYJ1BbnIkhWnQg9Onpr8eCeR3BlkSdu1RKLyKyvqdOfLgDtzHIlt5JliQJALSPp05GOGB&#10;BCg/QTpBA1eOUjTTXX9eO2Z3NIWzaOliCO4oJKh1QA66cvhqAAAFiR67VBU7p2npEg/OOF6j1HcB&#10;uMHQKuklVIGs8o/TRkBG4IRJBEABocLESW5zrH7eACIiAG3SSoLdtfTc20E6mJ143SV27gWB5MRv&#10;3cgdaxI9eXEyY+iOmNuzZt+r6t/VHx49AAeSidwkwqDkIY8/UieJJG4ncrc0YQuzWJAUIZ+evOJO&#10;nSw1kjqBEabD1NvYx6DWfTgwemCILbjt3KCBC6Ko/wBs/t5gAGWG3UMBoP7fX4cGPhuEkkhC/PnE&#10;LtAU/rwCQREjZtdpBLAKxJPU0MPjPx04EM51PIfVrtkSJgONdDzHpwsDQsGQgty0+qBzC6QQeXx4&#10;0JB3MQQoYfTqAx5M07v1A4BY1gFx8Sp6egR6Ax8pB4EkAyZMSfqBbcABG5wQQNY/2hihJBB15wWI&#10;LCCIIiQBG4SOFbQiBuk6zzZT6xJMjnqI5cRoWk7fresSYG6BEbzqBpA+XEgTv1JUDYAR6AAsCoJP&#10;rI5cGCeqBGhhmGqBduhE66wZPBG4sQCTLQdSD0wNoJ6tRqI4gszjcdx5KWTcpBK6kyk7vh8uIJCl&#10;juJACgyEgho02EASfQa8AkyeRCrG0QYWPQKx0BngjRhIkRoCoLBOkE2EK0fOPjwNxVQGfUgiCisS&#10;ZI6irAfVCmDGscDf1bSmg9Qu/V1AhepSI5QPjwqkkwJIDQZ3SQdkK0lR8d0zy4G1oUlTLJoBEhgC&#10;Y2x0xpr+3gMJltGhihckEKR6oq/HSREcDt7UaWWP3WKqNLBGu6IMemnx4gHRhtBZpLdRYGf3iZgm&#10;InTmONUcBpBDKDtGlgUR0/SP+3iTzIOmo0knqjSRtOoIg6cSyhtwbaeaHdAA2RIJ2gxAMj141s0g&#10;yTG7kOtlAmAW11HMD0gzKyF0EEHkencvOOfx0+fC7ipMR9A0Dr+8AYE6D/6uaQx0Bk9LGZJMErJV&#10;C3LnxAjVi3OFlmAKsIMwdVPI+nEt+8xbXkUKgszyFVOZPxHIazwJIGig6T1QDoP+NVj47teB1EoF&#10;XaNoG4CAZB0aSBImACOAY11jTeqwy7lJMFQ2pOumvw42r1QSUhdpDktuZg07mJrjT0J+HAPLcJBJ&#10;AVWMgCZiV5/9vAMMF5CAenU7SVmZUA6fOON2nU8oBqp1lOo7RuTafh6co1QjQHWCfpjaR8QCXHz0&#10;PChiTH77aMWEQNBBIQbv1McMGUnUA7RpM7VLxyLD/aB+2d07QrRtKnpMsGVhBmeU/V+ziCNddRyB&#10;1UMGEb4EkxBEfMcEkyRzlVbcQF5seRWA2n1TPA5gDcQqkBmOpYAkTJME8uR4IkQAZ6oIkwZ6uZKn&#10;9R8+G/vSZaGOoViZBnSE+Gv7OBqwAJG4iST1GSdTuRQY/T58cj9EfT6Ry5cp9Oc8AneIA2LuUAgN&#10;BGySVClp1MnhmhYMLt+qQAo2EjkN4/YZHx4JDA7QusKVIZdyldAelwBP90+vpCkoJLFljXYNFMCR&#10;KsukfLmeDyDFdNsgAak6wSoKjSeWnrxCGUMyIB5SwXcTIEzGkCQQOC31H98SBGpcLI/eBKif14JJ&#10;6hITU/THMsNdh/tBH7ACIHVIAMAHmAWE6SQZ9THoeFBXaoCk7jqWmUBJIIKvG0n0Hx4Y7QjGdwkb&#10;gJUNBgkEBNNOf6cMAWDQVkRuBhNRMKVl5/2evBIHWASSQHO0/SxgCCVAB0O3/epEFSwV1B2kkKIB&#10;ZtFEjXiARtkQAYCkSSSZnqJ/TTgM2hna5KlVInaNxnQbuXy5c+OowzE6qQyo0RE+nKSefr66dTEg&#10;gHUQ0NtZQAeTMF5zzH68ABxGxtimdzqABtSP390aH9OAFJ5c4H9+AI1YmSIA58AEFyF6T9O5Y2bm&#10;j64Bk+swP0JMBRyAOsz1MDy3SgP6D48MvS4In19X5vJAIJXlMafDjcFmAzAztVWDgtO2B0sBIiTr&#10;xk+5Pfvur2/7N8B42p8jN8v7h8rh+KwcfHrBBd7cy6gMQp5CT8OMzx2X+asz39n+P2NmU/j7255D&#10;zGMO4LLlFWZaMSuw2LS0bN26AeRBN2L7J/Ef5u95Guxakysnx3jPbeE4ISsOlvkLbbxLuFEI5kDT&#10;i+n29/Sp5vMdd3bx/J+6LLbiO2rVhv8AL8HtdBVwzBjPISQZxW9zf0s+58DBZkXKt8X5W7LycfeZ&#10;a9Ma3GiyqqsGxgHlQVEzpxheJ8z7t8v+MfJ5vZqGP7x8dlY+G9mQverqpzqUaskoVJNgChA2s6cY&#10;+b+LPyL7d90jIRbqsXE8hjffW49gRksxccWE5UM8N2yzKykFQ08dOh3kNCkbWjaTrJ27xrr8eAZ3&#10;MCQxgaJBAkghSS45mZgcdTBZUgKoLRuI3dUSZUSY19BwFJiSxIBMmBqrMZEHmI4G1TMDarSZUAhS&#10;TMn6v7NfTgETGggmQRGsBSOpS+k6j9eIgAjRgOUbdRDCGIbmfSJHB06oAJBI3SJYwRAbpLAjgH+2&#10;dGUiQryQNpAWANSDHpwYUuH5meRgkiIMBoOvxBB04JkkGWIeAQJEANI2qDOumgP68AsJEbRG0COe&#10;4HQEgqTPpz45dTDcC0/uwYUCD9WupjUfPgsFePqBMMjdRA3E8iWHMgAgn1HEv1FiACQRu+rawAJh&#10;GYkE+nPUcawBtUanUGCCugKqhAJB1M68uGkRAM6DUEzuclyp2ldPgOFUbdYDAvDLtMEqI2NASZ0n&#10;SOfEF1MEbQJkg7oYCBzBkjkCODDKxO4A7wNyETuKwoUagj1n5cEMwBCnaCOuZIKtB1QfLWeAVVR0&#10;7wCQNzLAkH92f7BM8MJ1AaJ6SCdBP6ASeQBE8uCJE6D1UxoB0Fo3KBrPOJ9Rx+9E8t/rt5/T/O3a&#10;xwVGu4FZJ1BgKDU38vQdPPTSJjjbrJ6pUBWYzu0EHmwPynXiIEqCVQyhJA0FY16WjXhhsUlSSpkg&#10;sS4KndEFyglvSdPhxpoF0LRptJJLKCWNh1JGnPg6agkygkFdygjbziBofgI4JI1AC6NoRBJDEaFW&#10;b1+Q+J4MKvMEEsCIYMS5GjDc+nrrwSyR9KhBBBOsidDAA1kajgEHcFGhYgFQC8KTzEboA5ngR9MG&#10;ZU7x0gFwdNoMAxOpnhl2yyDdqZJgNKyAFMmJ9ADz46d0EzHMj0G30hWA+Gv6cG3bOjBhJNZAlp2k&#10;zovMxqDA4PMHWNwJAj+GIlg07QGIMyeXpwSPRiW3SSV3TIBjcx566ADiIBOwbDIVIAKqQwkEMTGg&#10;+fAYPuJJIBUhTIUQNOaLHPUQCfXgvB1lwBoJZNWUjRQFcz6gTzjhQN0EBWAAAAlIP0nUExA1IPBd&#10;elVjdtOpAWSo3GJnWRqZgcaiJ27p2hm2rKsIG1SAYI+Q48x+SPzD7+9r/jT2L4PGOR5T3P7u8xie&#10;F8bQqwVqS/Ltp+5yLWhUqq3WWGAoJ5+c/HX9BfsyrzOFjZ2Z4a/84e9acjExLLsRcgWeQ9q+2mWn&#10;yfl8J7K6+1kWfa0ulrQx263+c/L35m94+7rM2zLY+2czz2Xg+3fH15ii1sLxngEv+zrxb6rbErBF&#10;tgs3CeR4V38ktbXvZ9zZjXXWsKyiWZeT/Gay+vIeoKEQuXVhtUD0ot8r7v8AM4V2My/Z2HIoqHj6&#10;KjRTWAl4utJZcZ2RTtK39LGAx4raz335qtkYYF+V5TGrVqswVVZJZHap1FBFajuGzfbtIhdJys3w&#10;nvmi/wAHRZbiVYbrjg070GSta21PXQFN5IMK1extp0UhlyKcqm6a6N1+JiWW4eP3FsvQm393usNj&#10;GGBsknQjjx3lPxf+RPNeMxPF5aZDe3rczKyvHOyZYe0ki57cbIMugtrO1NwEGZ48R+Ef6m8zxng/&#10;firh4Pg/dXeFfkvJZd/esWjyrO/Y8iG7TAZKQyKAtm9pIoyMTKryaMipbab8ZxZTbQ6q4tridxsS&#10;zl6Az6xwzFeYBkSYENZHoCWOhbh17g3nqAJEIH2hDr9I0YD5T8eCVGrFQFEsGnVNQeldsAemmvEw&#10;Y1AYSCZFYJgEgRP6j48Od0gaqymdYmBA+Z/tnlwCeZAUsqyHKboBYk7dhJE8pkcogF1aZWoJOg2p&#10;DIpAUkqFMSJLaevDDm24agQCfSyPRVIn4xz4jbJOhXQjpggRALLI5E8ifieIcaA89ZDjYFUE6MIX&#10;nz9PjxBLHpAZS5AnmssRJUs0z+s8eslgxIJVQJBOo0ACgRHMgk8EKjO0aFGG8DpZwAdARpA1J5ac&#10;AnkrkNEHdBKgQFAnQaDlJ+B4UqqqCCDIJhizBYUyRMjnIAgfHgMAVMnqBBWWYKN5CgtMKSvpPDDS&#10;AWBJDEDpdSBA6m2EGPhoOB0j1UgKOnnuDEgEBPhqTJ46gNBG7aWiWABUT67STB9Y42QJ2jaxIslW&#10;6X05BekAj140YHaWB6QSGJ0WI+pW1K+h05cAAkKSAG+shlKjQn4DQ6+k68bp17k8hG7+VEbvq2+n&#10;x9eD9SyBt0UjX1n6F0PwnWTy4LEmJB2hgxhpYnWJDaR8NOAwYfUF3ztWR3Nx5CBp1RMEfrxAB/4o&#10;gctwbdrt17enoP26soeGkLuILQZDEr+8A5YHSdDPpwdu0a7WJJBAVgQQ4GqEA6+s6cBSBHSJ3SFZ&#10;Q2u0x0mZ09deCAGEoFJ03EHdBO3pGswOUtwZLcgTuiCzGApcmSATqPSB8TxuK9MkBVEkgEEB5Mtu&#10;cEkfCOIBQhw24EMpYtqJXn0kAxzA42yFiA0KQf3PpRQeqDoPjHz4Ilw0sJX6SIBliIkx6D4+h4Zh&#10;6jbJ10ifQgkaiQBy4BZVLazGhhVGoE82caGfX48DRlgqWAmAJ+XMjQxqZ+XEAspnRy2nck//AHRE&#10;/CR+kcaLtgKpAPSCxWNxBkryHA+mTqWMSCCCIjRgNswNC0jlwCQQpZRBEzyRSpnUCdY5x8JnaxIO&#10;gGo6pO8MdDCwI/Qn4cZ3h/d2Rf8AlH+onyvt2/y3sz8H+18ihs2g5FFp8J5b8g+U3NV7O9u+RySO&#10;0HWzMylX+FVtYOPIfkP87e/PI5Xi/uMx/a/448Nbk4P46/H/AIi66m7C8f4XwFGU+KvksOsIr+Sv&#10;FuXkWEyy6gWWtc2S1ak4y5AyL6KUVH7t1rWuwuZwWJUbUrIbnyGLl4+OcbxZYf8AVb6VaynZWito&#10;xtttrRRJK7V5Dlo113k8QF8vY+JSVsupzWZ3OYcZihQUIuQoKym7tySGMX+Urv8AFkbV8gPI+SzB&#10;i1VipKalpbGet7N1tlTEPuO+xiQohiRTk+4fDY+KVXxtdbZt9dlbiy1xb48JjOuQl91hBLg1isxI&#10;JlG+ybCsxa66ExEw7TbkMpJqRtjrRtK2Yqi6wGF9RDaBtuRQwq7zlnsNLUPUrCuyxyUZAG2ryggN&#10;8OHBYoxAp7Lb7XvCvcVrrtXWH+5I2kHSAOPAee8D5HL9v+c8D5OvN8VkY1j4uVjX4T03ZKhWtVjV&#10;ZUpBWdbFC/UePY/ifyb7Lt97+Fx6k8c3mfG5iY/ku1QiC6xq7ek1Ud+tTEGVCgxBHiLfa35Y8P7K&#10;9/XLVg+e9h/kJcX2r5DxXlbcq7CxcWm3Mzkq8jR5R6j9rfSzoWR1faVAZCGUEpurdQLKrFcbgyW/&#10;Q6FTM8m3SJ5jfyB26qzSCW2ggcjCrwSQerasmAxUTsJUdK7i0D15n5cBu7B2bJ9CJDDSCCZjdpGo&#10;9BxOoAJTlCgoqcySwUSJjWII+J46UXpKqAgJAEBUKx/6v4euo4fTRYhWkMSN0rJn1IkHlPGitO0d&#10;Y3yeTAN6btp+BJ5+vB2EgxO5lIUqw1cFpEhyT8ix+PA/hyrEx1T0kkhPVtoB1HKefLhhJCsR1abX&#10;XdoHJhySToBpB19eFiIAZwFBTa0bkdSBLQfX4TzJ41hggUEAiv6WGg/84SZOuh43DVQCsH6YZm3N&#10;uGoDLMqSfjpwQG1MKDIGsgWO0akEAQeFKgncwI1MSAYEhjuMmPQn4cEz9Ew6kbtQdfgd2h+Mmflx&#10;AYghjDFY267IJU7ulrPTmP7eCwMKQXBMlCpPV6dICzI5H+zgAkxMTzLmBK7jAk7pJ0J142gMHUAD&#10;TtqJBAYzoQoB+ciOOQn/APB+s/RG6J2en1+vEBm0nad0kM/8OSP3wraSPU/PgbgpBlOQCmdrMSSI&#10;jc2vB15agnUr06oF9QGIOszETGvArLMQVIaZIPUu9o13Ej1PMcNu3bpgGJG5wxMesAA6TB4n6uZ2&#10;gxuUCQGAidVII+OvDGZUQdoChwIMIusw+0a8gRI+YKgEGH+ZXUttUCdpIHP46evHMNqFEiN0MIEj&#10;p2swjjaQu3cQpkHqICljt5nWf0g/HgE6GNN4B5RzghjJBgg8z8+CASIHTEDUhQs/3WBIIB1/2cFW&#10;AAAJ3Kwgqo+t1aZ0H9mnCjcmrErACgDQkw07iJJ+fw0PBgKD0qFXQnfqm/dEAFgNT8BpPCwZiAUf&#10;XQwGFREQDu2z6RHAJ1JG3cAFntiF6dAhERB58uPSds7Nw3wwkkiACG3Aj4n5cMNrFhyVSqEtoo1J&#10;6Qvp6CY4CJoWUDcZlS52sJYy29mgRHHkfwH/AE9eT9tfk7+snzOM2Nl49V2F5v2v+BMO9QK/Le98&#10;at7cHyXvk0y3jvA2Mu1gt+bspKV3+7/yh+W/fvuX8j+//fPmfIe4vdfuX3Xnt5DyXm/JZIHZvzb2&#10;K42NVh1siUVVqKaVHaRVVK1BRbaru+5x0uQtVVaouMWVVMoWy7uvPdYamNAQQQMgWW5O5Hr+1FSY&#10;731W47LXZbZu7lNmKQysN2swpBk45815HK8P4nHxb3tOLnY/3B79yF6a+zVdcll9cE1Vh4A5BmO4&#10;V+C9u3ZGScajyNmXk7+xD43fS7JXPRKq8mypQoqY71MgiEZTd4y7AV8iqi04eAudkWUZBysdAKqc&#10;XCrW+2tLTtIuZRRWu89QPFVWJ43xeIqJlY9xpw8tVSbu0j4t3krLNpyjuG0BQu7dqYhLNjN1SKca&#10;i0Dfa1dIIQWMwsYjZIUEQNDuO62qpnsLVMrV5I767QNzhVvEoAnSB9Q3CfU8UWZ9dVDJF1nkGZlW&#10;xalLitsZE7lKRQRAUNzIkgTT5KjJoL49yip6coZVrU0Ktla2EAszGtQLCW6bVcSNOMDxNfkM6/Gu&#10;wO8toy66B96zmt6UrWx6LLEuCkBtuzcYLLB4wfL+F8l5TxXmPE5FLYPlcbJtwMnBuRsg0XfcIVa5&#10;7qxUu1gwsYErqJ49o/0pf15ZdPk/ZK4uL4f2H/UOFop8t7aZQMTx3i/yVjUCqny/i1vSpP8AM6BX&#10;kY3fTvI9KOwwfK+Jz8Hy3jPJ4lOb4/yXjsrHzfG+QxL61sxcrDzcey3HysXIVgyuhYMCOfHSA0fV&#10;DGGYlgFEHoMDpb+3nxu/cKEmBuLQQpO4QSCu46axHEHQahpO9WBEIABqFABMRMfpwYBGusAaiBuJ&#10;gRIEfqRA9eDoxG7qUQNzSBukMdGUT+gJHEAjpO0GN21gZbcCD0sRoNYDcHq3dIlgRDmSZhvpE6mP&#10;73yEhACu6f5Z0UkEsa+UbSDqeCWYwWVyCwJghhuJ5IelpHpp8+AWBkTtDL6wdQSdAQignkP28BgI&#10;O4DUgltwIO4EA7R6T6HT4cFgCTAO46FSrgagxBK66g8o4KqF3CYAUlCBull0lm9SNPh8ONzEgawQ&#10;DoCwOsfEkn4f2cMQmgZZ2nqAY+hkggaj56zxOpAG1h1NEGJLGAp2mDMyv68cwzcmILLqoDCVWQIW&#10;v1MfHjbB5+gIB5WEbwTMEHnqeABz3SSTABaFBLRBJb09By9Y9JmPrH0RynnO397/AGRxqWB/eJCy&#10;TLLzGpAEnTnA4g1naSNWWCjbZZXP92BJ04+oNJOsztrK7WVhpuO4SG/T0PHKIAhWAhmbTcw5yU1j&#10;g9TLA1XnIAXWF03iAJ058D4yAN0qp9TYB9MvBIkweCCR8QuwdMzKhvUGDoeWv6cSpY6jbop2gbSe&#10;qQygsZg6buILFSIkA6CGJYgnk8THxieOswNFUltu/QjmSY2bCV01E/Hh9pHTo0aIq+kc9WBEenAO&#10;1dZJ00gsxeJ2gmNPXQcMNIADbihKkmDO/wBRABg8jwCwgldoPKIIMBSJMJr+mnEg6IdsCCQ77Ily&#10;IMSZBIGs+g43wjHaFBIEw+rHcZXaS0z+zg6hT6rPPqAkepIYacjuMn4cLyILmG1kKBGnKCWcx8Cf&#10;lwIkCGhSYJkBg+o6XVo5wYH6cZv9Hv8ASx5SvK/rD/IHtlLfc/vvFvw8jE/pv9p+4MUnx3kjS5yO&#10;9+Uvc2ATd4umyop4zGtTNt67MZXzfM+dy8zy3uPzmXk+T895rymZl+XyvKeU8hde/k8/MzMiy3Mz&#10;c3NyBY1l1jNdYztuY6MaDU0tXtF1ttcUd6xGcOqKGFbXWVNaSRA+H0niyzKbcnZJudS1j145CPUl&#10;OyRXatoUFo6zbt0DAgU3rh0Y+Ue19y6/xcZcex7FXxt27s3WnHrFYREm5yoQjUDHvrws7zGdXYtl&#10;F3kMjfhdv/pLKP4CFcmzKF3dSsA17DTJBIJ42WYGJ4uyvJty8Vspu3i1KtirddfUyv8Ac77LiPtw&#10;QhUOUAVweDV5D/LcpbUyL0+yx7sOjx9djduuy3K23Zebcccig1kKhG5mUkMeMrFt8Wr3lRUfI+TK&#10;31V7itFhUwGrownHdDgbkViTMgDHe4Ytt2PclddmPZVjO7VEVY3c+3CSGsrNqOZdhY2mo4uWkszm&#10;0IKWvDWlbHG5qiCHvsAdUAHVKHmARw9ll1wia8d76nsL3pbjvRWa64F2+xisKYLkEkeqBA5tYuth&#10;sNu6mxmW217FpAW1XUDcDCz66Hiug92uqtft8epKkDY9WNb3EW0MQrvYqCFILQQJMav3n7tjkrOR&#10;FlahYLlg5WsqLSFYk7lTcRz1sOFbf4/yNCi/Au7YsKXU2o4R8a3ZjApdcYZiT0h5MRx4v+iT+s33&#10;VlZ/469yeWxsb8RflvPz8Z/E/jXzvmM16Mj2z7kvuRbB7L8zl5VFlOQjLR4y57S6LW7tXRkYltWT&#10;RfVXfRfTbVdjX49yLZTkUW1bq8ii2uGQgkMCGkgzxu3ESCxLEDQbSelW2fRAgTp8+Oll1GgU9QVe&#10;bCRunX/bxBUwoDgc2O/p3qBBHx9PqHKI437RAk/UNNDqV0MyTJ1Go9eJg7+mQQAwVoWC30naCRpM&#10;ATrpxLAoT0ganUAqSEUll2rMHkI+Y4JH0jaFOsE6CABz1j5fHSeBsALHkAp2kDlPOeocz6t8+JCB&#10;V6iDqQW13gFpMMYmfUiOAR+8NCVkde5nHU2rCCAeYP7eFYc1mGMSZBksCQSwC6yNYGmvBDkrKy2y&#10;dw1AXkOcKR6SQOfAVwwfoLkiQC20xGupMj1JP68aNIAVtoPNJ6UYTqIcgfD14IIMzDIB0cv3huPr&#10;9U8xpwQW3woJiILLtIBI1knkTMz8uFAUz+9yXkBKgGCIVZHx2kjlwB1DRRBaGDA6Nv8A7xn01BM8&#10;R1Ts5T8t8c/5sazz4PpBOsahSp2kSRoViY5c+JVCCNsdR/dBKroWlG5/EyOBCwY2kgAqdWUBvUoW&#10;MSPQ/wBnVp1SxsA2hie4Rv05cz/9fBYdwIBvLPqYJUs5n0Ik/wC/ggQI2htQFlCAF1OsamI1n9eA&#10;QwAiDGq85UzOglgRzO3nxp8wZho3tA3MNWUICD6QJ58GFUtJIJUSG0jcCYgT+mvBlpBJPIaARO0+&#10;o1mTB14aS2yeQIggvvbdv1GgAHpMRHpLDaJEabg3P9zqCvuPx0Uj58MeoSYLkiCJgQASW3SF/wDs&#10;4MgA72AGsyugQuJU6n6tDP6cWQHJM+hAE6KBIBKsZBJ+PpwROwDerN9JESzg7fQOV1/3cKZU/wB1&#10;guhb+5LQ+hAmdDE+vC/vGC1jKFgSCyEaCdzsYHwJn048h778ZZ4Pzf8AUZ+UsjyPsn+nj2B5NvuU&#10;z/c64bXeY98+cwUPcs9ofjzAuTLypKV5eU+NibgciV97flf8m+6fNe+fyL+QPcHk/dXvr8ge5Mlr&#10;/O+4/O+Uylvy8zKyGRENl7SoStVqrqVFrVFrC8JYa766SQO4tu9X2glz28kHIKqlqKACNBOpMkWh&#10;7Gsuc99tB/GY2qoCdxUKVrt3sRuWYEKNXfI7qEVwLRR269vfVXautXmxipmvcTtZTOsR47GwfFY9&#10;l7sFxE8gRZWmTQ5sdmqmz/pEr2qRZ/MDx6ng+W857gxcTyAxxlp7c8UKsi1u4tgDV5NBjNqxrGFi&#10;vtYbTt0MrwMLIqya8/Nw3ysS5vurbEo7eM9NKozpF15Rvtw4Sxgm0gAGWurwbRipTHdusx8Z8dcj&#10;s3Kz4++Mu1sZV7kmNQp1MFHvzDZm3JC46VhyzbkZd1qs4yAz1Kqssl6wwjQ8WZFi0qOw1l6XqlVp&#10;ykJtWxDroLLiSQSCg3DkBx3a8WkY611gpTb3Q69w7r8bdtWmUAdd2oBDaBiOLEFVltlVb5BUEtcL&#10;ELqWuSruRQVDkxoo1MiCMi4210rXlvi3YwtNNncLkhrVcLXXjta7VCSNx5DpgBJ31lmNdCBiqX1d&#10;NxFt0uVNdO5iusssevBodCLKx3bLBUjCxVlbF1Db9+m/UEqDGg4K41eWfGu8olVb3HGFnQSlQAyG&#10;7KbAB9JUVkwZHGLl42VQ5wLTkOUq/ldkG6nuK43MljqHDcy9RBM6jG/pI/J3uG7yH5j/AAP4dm9k&#10;+V8rm25ef7z/ABPXdT9ngW35Dvfd578fPm14jqTH+WvjAfybOF6oO4awurHUD4LtJP7TzniQSpBi&#10;YgEOQF2Hn9TRPIFvXTgmQf3Qf+7JB01Pqogc/wBJPAX6deR2xPQRz9GMyPSf040JXaSxV4bWCoCq&#10;ByXaRE6K3A12SVG+DLEqrDoUAaAA6TrxHS3IlUENJDFtoPIEafPXiBJJ6lEhDoVD7IkIoYCPQ6Hg&#10;kEKDMv1QQApAgfuydOXLgAkqxbmOpOkTKAhSwVmK/rHME8KNs/TtAYNMMQ43RMggAnmJ4Umv1Oig&#10;sFMliwgrMlRBM68uEAVhJG0AhoWd0sdT0AARyJPAMxqCkMF1IB2REbtZ+HrwSOZ6QCercsS6yu7+&#10;HMQY5nXg7dqqAhOqk6EbWMja0QI+OnAJP/eASd+rBpbpAIsIXkDpJ+PCweY2wo2toVs1Vp27jE8+&#10;Y+fEbEmecvy3btnKNm3Sfr4k7eYBmZIaR0qR07w2o9IjkOORWYUARMKkk7RppBj9OBudVLR1FSCN&#10;SYEE7FLECQPT48BQdx1A3LJBaSkhtCvUf1Mn14SWKKeoS25gQOkMDBLARrOnzniZ6lDFmJcwSXll&#10;9AR/b/ZxGg5M7LoC3PcApMgEEGZgfHjmFLAlUAEQNsydSxVhII01E8QCu4MDIB3Qd0AHaNSscgeo&#10;R8+DqSD8wAG0HKNygFPjqdefEGDuAI6lBWJLS0GSPU+oP68QVB02HU7QVc2IsKSIAJk8hxG1QBuP&#10;ozKIO1dANd3w9R8+FC6A721IMjWdwBEbQBE69XwHBbVzopVm6xGk7p06dSPUgcaqQF2kbiAH2wog&#10;fSCfpMnkB6cdIJ6tp3oFA3GARqdOr19J4IdkRAC7WMQFAIMl2nYKwgJJ5AEnly/J/vH297gv8n+J&#10;fxPl/wD7oPwlVTbZZ4ar2V7N8l5XGb3b4nDbbX5R/wAie4zneeF4QM+BmUVOSlSAFyoda7ndadpt&#10;p7pUEsFsZARd2UFnMMG19eGe2gZIsArFnfKPjsWBS5mUvGxAQhMgCOfMWXQ9Q6eqttqsN7PZdXp1&#10;OhG551C6GNOKaaKrshLqba2b+FfcbmrZC612E1tTa4WxUJ2nqJ1Y8UH3T5c+FxsIUpneL8MMajOy&#10;Aasg4t2QOqDRa8FtaXYKyMOg8Hxfsn2l4/IyqKBjU5eCRn5DxITblXXKuJbNlRYkqqdabAYbiq/z&#10;NfgfEZFyrbZuzf8AO/N32O2TcyEUuPHVrj0hUGh7YDNJIEmvyfufCw7yjJYwSvJzBU91Q+4yBis9&#10;dVBoc2LjpJDlFnQxdneG92p5S5v+ofGXxt/frqao5CY1FarWFqxHuAVuli6nlHUxyfJY2b2LLRUh&#10;tNFFdQDzSqBT2FSwlQoBkQRERxSNzqGYHewKoFViQyJuDOGWuCCAwWeXI46Y6ne9S9zazJbXCpWw&#10;sLMDY0VjcqkBguz9cnHzMNGxshqWry8vFsqqffTk0NcvdravKKNergsWNe7Y0SSPuMTIQXNcgWqr&#10;QV1vRtOQhaBttFe5URRtMxIkcB8Cq7Kp3g0rk4xrS7HCXGzJuuQ2Y9D4z4+4o+rNZ8DBwkuxq/HZ&#10;FLptFCXCmy5uusvjFjaljWWbTV9CqwUkmOMvHyK38f5ZMl8HDhFZMlkMoMq6pbWxVtexndAWLMdh&#10;O4cfib82eJ8h5nHp9me8sVvdXicO1cbL817ay728d7x8Iach1oyE877ftupCuNvc2uYKS3sv8m+w&#10;fMY3nPZXv72v4X3f7X8tSAq5/g/P4GN5Lx1roSzU3rTkKt1TddVilGG4Hho1WTB6pWNdpmVOxV5n&#10;ST68clYsF26EJtncrGW1AjQekCPjxo2hbqZwJMGIDcuoMAQdTHBJVp5GDJXkuoJYEbpM/DjqJY6h&#10;VJBgGZZmBMkljHIGP2cabjqeptywWJBUkRMsgj05cOoPUQNXPTsJYljpuAUkSfmeAOrUFS+4EDmB&#10;IHMGYn05HlwGZSdsRoEEqhBk6kINwC8oJ+XHIciQwMDbvkqIgA9I+MR6gnhRtUDUDTcoUEbkfXWF&#10;ETyJI4KwRBAIYSzMC0jQxyMyIH9vE7I2iCDq7FQoEt6Dcmvrub5cbQddoO5SphW3SS378jQDlzPq&#10;OCdxBIDLP0ptU6ShbcOUEz6+vEyTuO5QepWnaNCo9SBrpAngy6kwHDa6jc8ydCTsA5aeg4nSdvOR&#10;E8vjz26fCfXgmBIAHUeTkN1A6k9TST6zwTLkOOkCOoECPpjWQdOca8xHAJ27piI2rBWWJJ6mVQ0k&#10;DmBHOeOuCAIgwT6MCs7juXbrz58AB5Ya7oRoUkEkloLL8xqDHpHElucsSVAmf5TGOrVTqOQJ4/dY&#10;iACA0lSCGHwI3enLX5aRKwY2AGQC6ySdJ+p/ieXyHBEk2KSQoAgE7toAGkEoQBy6fieDLCQQNoJY&#10;iC3bJ1CkwRppP6nglFAKknVgS7DcAWmSQN0AchOpMcDaP3ZA5ggsqjY/1MsREiRM/HglSFQ6MSgL&#10;AFmQOC0EFz8dPX11A27+ZgCCSFDKDOkCP2mB8uAAfq3ACOmAf77DdtKydf1HIcFtzAMxUKIALayZ&#10;iQCqCSD8ZEjUNIUgQdHgk7tpj01B19FGvrx7z9mfjr3Gfb/5n/qFwfIfj7255bAuubzXs72HkpVj&#10;e/veGBTiMmTi51vjMpPFYN25CmTnPfWWbFZeHy78i7Mysz7hSrY1WKE3CxaSbrLBullVVVY6Q2sa&#10;cV1OxVdw+4sSqwWkNursRgmjgKDB1G0weCzsGBdBFSMEWwra4RrXEMRXDOE07ggmIm9TUNSPuLZK&#10;PWFCdyxMdk2oblTcY2mU5Aji37WwUdyzKRa1cU1V1E1iml3VVtetBYypDcpMQCT38x7PIfw1ouxX&#10;ycimlVdCFcMP4t9SPsUIxCbwFYEDirwntau/Eo+1Ayv8qwqcRLbqnr2/b3VDf3wWJVj1nVm+lm43&#10;+c829OU6Y2Ya8QQyfarS92OtTq9dUW1RYYC2osssKk4+LjeHTIxK3Syi/wAbhWZt7MXVmvtZQO9S&#10;wKJqCEBJYyV4waMXx3kzfnWoK2XHstF97LUouqWlwi4gLDaxaAWAMnaODZX422y1PGPn5Lutpxq9&#10;jC7IppzlQ0vk0i0JCkMSCqguTFGDcwwMsUtbbbnoXQ4wWrs2AKyANtrsdfUBIaSRNNGTRbjWtYmF&#10;istqOx8zdZiU1VNXWxG2trWhjuQ1hWLE88yjz2Fdb/kqYtlPmGNmUacZXbIy/HY64yXWtjZrjZYa&#10;02CwLJKMCor8bZUtCbil6GxMfJypWunEXJyWKDPHUWoIArWDO52Bsqo2X0vTUMzxmS4OU9NKNjm1&#10;Ma4ACsXXgnQCNpRgQSWyKqbMeX7rX1JYM3GqOQqWGivHZGzcfHF9cLoyAEAEGeE8fd4+zLzmrC4O&#10;e2LcMTzeLeVmp7Gba/k66bK8fYDK7QXbcE4TyVTU43lMTPqVpXIbJpGPZkFbMc9TZlll7g2zPb59&#10;cjjzn4K91eSozfe39MvvJ/FYQV7HtP4y9/0v7k9uWZbZDGw34Xu6jz2KByTGqor5o0MWMmAGMBd2&#10;hLMy6CATu+W2PXhgQBIUEIN+wNIJSAQTuUgfP4QONoAVgoZCTIBluZIBWQYMT6cN1AkKpUFQSCsE&#10;ExqSYPrII46nAgEsIDAKSBMkAgqpJidRrxMyX5OF37IVYCwAo5R85/YELSV12A9RKjedwJE7jMnl&#10;r+3iNxVdJJKqf3mKkj0BGp5Ny4BjTUlSqsdoBC9K/vS+oOvrz14gbH2iSCCZYamdAVLKQViI4MqS&#10;AHgCNASI3SAOldPhJ+XE7jr9YH1HcSwCswhRGgAMk6cadQ2jRwAWKkTqdAoOp/bwFAAEkFioZWHc&#10;YnqB0HPXlxoq7QV2xpugoBO0ajcdB6sOOcNKgCYloZlUCFWH2kkjQwfUcaFUWd0gkABUiJnoBUho&#10;gCOOQ5bZgxu5bI5cunbynXnxCuwKqW0Bgdx2IYfvFtij10+GvBLQVIWyEhCHKsFBIBjbAGnIz8J4&#10;O2W1A2x1dSsQCp0VCqfP1+PAjYzGCVMwFPIrPo6rp8v9qaE9W5YCqdF3MdRKbgTII9OCyiXBMHm8&#10;ksAFjp6iu6J5fOOIjqOkqdTAg7YHpBEn/wAvAUAMIgRC1/AMqggwT+0z8uCTJ3WKYJVY3qqoqtoo&#10;3DTn/v42rtH1gNtIJVWDMSGjRXb/APO4naDrJjQBQBZvJMEsAYj5ifXiASiGBEAFSWkArrEEa/u7&#10;ZPG5juYgGNB/eEktoCCf2jXgmXK9W1TAMmZ0AkBRzJ9eDLM0kkLO4hgNIAgt9HP0BjjpA5k7ekNO&#10;hDT6hzB/28FBo5DljB15kAD+8ViAIkTx79/Gvg/JU5ftj8dXr7D8cmNdbK+L9n52XiZCWWV2dY8h&#10;7pfK8jTtCgV5m1tQSGqe2Gs2VPSFJRFcLSqkqTEh52qS2gC6zwaFavcWM7WsNm9BczKwHxqgQOli&#10;I1Cma2W6u7bee1TW5arSH71bwVNNpKw0Fgd3z4YXGp0RWqT7V3c9wr3ENzwttqYzLvYwTJCacYnj&#10;/FY9+RkO9qY2OlVnbLM61i6qqhN6K9TBSzn6S7aASarv8ne7Dt+zryacsWY1rW3knHepLMcZWMqN&#10;KCsr/Mur9NePJI2B5vAx0vLvd4/EOJj295b6rMW7FtwxXVkKq2iu1GsRqyF5QOLacTyvu7x3kvIA&#10;t5PGPjj5BcraXyBQPJ1onZ+7SoB7K42h4EKBCYJXJ+8D4tZzs/EpSqzGxlsrZKwuLXkXG6i4olaF&#10;DVYjak7SlPm7MlEybQteZQPFYTG2qqgvSmDgWspov+6rDmx2DBgGO7pI8p42yg+eezPpzqHw/B1J&#10;5Q0oGBoxfs1Suqs22s21kLixi2vIeZ8N4T8c1JgZuXl5Ju9wWYmJ5B6cjGGEgwLDUcjBw7qrTaws&#10;O7ewPMRwuX5v23l+Vx8OweSzb7cVfJGkYNRFrfwKUtTxN2ThqsprtqXbO0tx5q3xngPJ4eHfcaac&#10;mmrZVZuvAq21ZNa5GILTSXgkna20QQxPkM7weLkKuRm5GUMJaT9srZvfsY42IaymT2lCsHlXixUB&#10;lSww/wDPsS3xljGpsfzvjb/+owMnv1VVV3dyykDARFW8Cz9wRAMcV+Pvfx+XnYFxuw/LKrhszFAD&#10;EXMbGAyTj2OHhp7YgQsk/wCQeddaPCZlGMFzsUW/9D5SyvKszjiK4mhLLN1I3RNm+yV2iTdZXh0+&#10;VT7uo+QXIybfFeVsxLstHvpcXEY/bpsqUoAAHCkkgjj2Vg+YyrM/8J/1LZXi/wAK/l3w4RsmjByv&#10;M+5PHv7N97eMNTq9nmPZXuHyVm0Hd3PFZ2dXBdqioQkEoSrNWAZAiNo/eMDWRGvAA2KVHTA2S371&#10;gH93af7dfjx1at/Elds9Eruj0lpGonmeBIKx1DVgwUAgiFImN3y0E8446C+gncVIU9EGW0CsB6xC&#10;7o4kiyvpDEAknqLSCVJJ3gbjqADxoGjQbTElRJJGpYhmI/U/rwCV0YqBu5qrBiYBmVEHnpqfnwRB&#10;Zhu2rJDN/LVQ50HUDz+c+nAUAbSD9AO6d20x8NpYmfX00nhhCEjSCxErKrtM9ULBGnMcuIUlYl33&#10;FRLncO224DbYGGp9AR8+JIUqpG0ydF29Q2np27TMH6o42ygYkwNW6goTX0b4CNBpxoRqR1EGPp+B&#10;jcUQ6fDX14eRu623sAP7oAgDUaGPh1COfBAAmSSY3K0AAhj+9s2gGf0nj15fOe5t/wDNiI9OcfPX&#10;iI+r6dJUiIeSOgyG1/Q+vB1AYgdRC6MQwE6lioM6fH15DjQid8sNxDQu8gDQiRrE+oHpPGikKesm&#10;TqzRuYNJgKPTlEfHiOmWHUA+5to0hQQDLJBE8/XiPpTkdpYlTqGj6R1MAfgQNPXj/wBWFAAYD6GU&#10;iSCTGilZBMaMQOAoYLCjQqSygN9Go0FoMaa6/Lg6nZAInky6AM2nPTX04BIViN0BtCSupJHPakH5&#10;EHTlxH1sNWDMAQocOvIjUmNTzgn11IBIg8toggblDCJYrIAbQc458HTdunlqjxsdB1SNFYyfgJ+H&#10;BQMCQxZQQAQU2sSRI013RMxwG0AGgJaOYdYHMkKTAHxPEGRtILHfMaEKQIMbY0+XH5S/Jvlbko8f&#10;7B/H3uz3dl3kmaqvb/gs/wAo7VEBrbLf+m/hogLO8KomOPyz+Qs/LOdd573l5/KoyWe2x7KD5XJo&#10;7tbuWFhuSt731WAdT8WUb0KmDWCqd02dBGu5KtuMQf727cOZ4VoWqBsNoDKASYqLBpcMoRSTqS/9&#10;pZr3H3FFz1212KAVsQNbHZJ7Sb2sRY3FdIAkRxX43weNvDvXXk+R7dgqrpK2pYFucKhyFpsdgo1B&#10;mIEHjwGVQMQ5mZVg5eXnX1WHy16dFuScGk12VUYbVh3Ew7bxOhXjx6Y3hPH055OzI8iKEzM5cfvJ&#10;UuPjZJRk3kWwqMC5ckroE4Hd8YchsVKUFeTWMoUvahrkYpVq2qUMugBIYCeZbgijHWtmFZWqtKls&#10;pZUoZDYSjglHsYAH6e5AIgytr4+PY/8A1BcXVVqUF1bB37iKgUhDqSPpK+vBIxUtxGYMpqRrndrO&#10;y43Csb7WQEAMOobgZ0MDaN1i1lsh7G7cuRZYqGymdqPzYaypbaeXFxsxlety1xrulkdrLTajtY1Y&#10;evdQ21QvSvbB0OpOfm+Bwvu2U0NaiAVruSEWyqqdtDGYLg7A0c1M+fzfCYqeF8n5lU7qXYdOXiZK&#10;u2NZkj7Nk2Wm+2lhurCNUt8MGhYs8n7e8G94x8hLce3xdiNQgRhbXVS1OKtmSs3grW0mBK7i5i/2&#10;97kxKPA52NXYLUz68dzZZfbc2AbLmqFaHCyrADYdxCFVaO6NtFTNl+QxGxwcihLhXbYt9PdIoLix&#10;aa3NUMANydsgkAMB28fdhPbjoz+Qe2wYu963q7luUbUvtudHACRvvBcRCybGuKlLqe72K7lVEsRj&#10;j1WNjF3XErF7KxAA3AAmYjjx3kKc9sfzHhfIYnkKs3Hb7TLwbfG/Zv4+3HvxzXXjZVC0hq7SygEM&#10;Wnp4/pa/qNF7Hyfv38bY+L7mLVCqyv3f7I8z5P2D7tqvqV7O2T7h9rZDzMWK4dQFbSTA3bfTWAqL&#10;GsFww1Meun6oA0mekjdumdyrOu1YIn4/ppwRo3UQ0mQGDDVZ1aDOvqY058byvUQV1sMEgabREc5A&#10;+HroOCFDTopkcxqy8uoiP9n68LJVmO0kCQVYQdzSNpUQD8ZM/HgnUKYKqTrLFj0g8iCwiYHp6cEq&#10;GIG9S2msEjpnQxqJ58/lxuIYSzHQrJO0ndGsR8DpA+fAMT9PqoBlgE3MeoQygr6AEcEAaERDaGFA&#10;jU8zun5an1HDDcB1ExHUQp5uNZEiV/Z8eF56L+59QjbBUEbgSOep1McCP3T0yCBLbmJABG/6eZ1/&#10;tjhZIlRs2kasVnokaMFBMRzP7OIMbhGzb9AidqwJEkOR68ieJ2mN0cnjfv27Zndt3ftnTlxtk7UD&#10;dRXkZD6ywUzHw5zxrBnbIJUE+isIMgKVJiOcH4niCu2Cd8AliCjchqYJj9hHLlwwmIAhYICkv1GQ&#10;Zguf/vfIcagoSWLjQsTJVVVgRuWIJPKdI4BIYlgoUaDpWXZ005Bd3P1gcuGEGAADy2AbmI13fT+v&#10;7fhxAkBYMGYJGpBj6WVwRroT+ziTpEn+8WJhoWeZblzgzHPjaYMq7MigekJLzBncSBBIgfPgtHUF&#10;AG+ATqpknkGZDA/TgxBEkbWMEARu0ETM6knUkcDcFPxA5CAdI1Cjpgeh3f2KoCssiAWg6lUkTqqh&#10;TE67p19eBt2mCSnIbwraEA/vBCJPxBPw4UleoKqmJnRgGrUepC/tE8f1N+4aso4T2+xMjxKZKz3I&#10;y76WNAbajrbl0UtXp9W+I58ZmTdazG/MfLZO7uBW1nYI1lYcKXRkDjULDEyeAgWGRzs2F7KTbt2N&#10;o380biJOhJC+uvBVQzpa6lT3Bs3Y463sQSLUrQsoUwSd2uojC9v4Hcvz81gEamut8hsaxpsZRkSl&#10;ltS2mwoevcTAlePDjy+GiePdUzK8SumoZOVlY9CrZbSXj/3iQptBmIhx+6pwKMfxq4Vn21aXdFK3&#10;VXbUsyN2TZOTUr1WrWsytlgEdCsODaocpZSSab6HrvAcLUhsoJKE0KArOGL7bFGh3EbSKBVUFrha&#10;1S8yzdKWrD2gr1NZoWdWH0meOwK0AVBUz1nY1lOwr2UKoe5Z3HkTEKsMSDw6WzZRYGvQujBrW2KS&#10;pDBnZprB2xAkzAMgupYdnagyA4YiWcsiBUE0yEddJLSfUy3YoDtWUBKL26tjlUrrYLJG9QCNW0J1&#10;AiCltX8N3PZc76ndmSymxy51tYIfpUAwxYacmNKLssF4LAdtO4zlu3I6qhaUBsMgherUseL22vUz&#10;Oz2biZstNjh5cGFUZKiwkEw5k6DV8fMxazRdQ9NtjbCjFO+rLQpV+3WtmVvUfUCrMDBAHlfe/sjw&#10;2JX5nGwM6/KxaK61t8zjU+PrWq3Aq2mmzy9Dqy3AlSyjcQSgHGf7Vz++L/HWX1Yg8gjd8305DYlu&#10;EWqYbbrXtrseCQFcgzGpz/GjFtGXW9FqupDY/kHw6brPuqrKQu+zHdRS9coHuYzEoM0DEyO9j5Qf&#10;uMa7K5bH29i6ta5WlKqru4SdsCNBJIandlV2WLVnjI7dYsxLLC/cxnDKxGWpgp9aWAidqaeQ9oZn&#10;lR5Kv8Xf1C/kf2x4mprR3cDxfmPC+z/fBpbGIDY1Of5f3VmZtakDpym5agAj5Qp0YToRp6bmIMeo&#10;PACgkQJaYlgCVMiYBkj9T6jjcCFQ6gtHSdu0ADlAgnTVl+XAKqZ1UblEspIYbkPPkoMa68BRz2wR&#10;tA3MCQ7q072IBPP4iOCDsVdG2sRuJh1IMAEBGIEc44gtBEhi07mZyYBJ6Sp5aTM8fRoGExpYWbnI&#10;mBZv0jlznTjq2FWA0AHIjcSfnKyDH08biW1Cz1DWCdu7TX0EyNOAGJhtWJMFiJXapHIMdP2D48Ar&#10;IJBgFumOiSPXco5fM8LyEruKgz0MUKkvzkQYjSF+Q4gFm9WIYD0G4AfEkc/SNONpnSBuEHUwI5gS&#10;V2zt5EiOXA3HbpEAyF3RoCsr0ryMTxG0zumY/wDVb90fDbs6fjPAIUR0zALFiQAxZZ3GFnX4D4nj&#10;n3J/vIIZlTaxkRJYKRP90AevBA2yASIG2FggsGBPTYVGokjnOnH1RtYkLrAO4bkdfUB9B89PTgyV&#10;bkIIIHUCzDUQRqCW5SP14AIJ3AGDoNoE9QJgrMx+z5cEyQIUKqwSwB0eI0dzZDSORB+HACiVkAal&#10;iRuAJJkArK6z6GeB8yTLEEzpunf6BlEnTXhNvVPUWlgwglkbUyyhW0H6cEeoZhu5hbNWbQkztAgf&#10;A/pwm7QvG4RoP70HQ/va/rPy4ErqGAG2YKjqCDTWVczrAP66DUGWLS5ndrYphZJUAyPhM/HgSDoE&#10;JaRtQEglSW6kBn4+nEDWW5toN27qYLMgKdDB+fHvLxYsatvefurxXhITp7lWLj52fkrWQGK2Git1&#10;UkaWlQdBpa6WIzOz2TUScexTaS6FQIcKFgkGCY+U7djKpsLdb2MyF/5alio7gYgQoEyD8OFoIfvF&#10;nKrZUbzdkJX/AAUUKylrC3UYmdvInjwv5G95KaXzKa8rx/j6ccNk2YGQ+I6ZuRpuryra1tINhFqi&#10;ZgKI8fRT47Cwhi24mSgrcsbclbBbtFdJN6d1lC7q4XYSNNqxQ2PVUiY6r3Pu8W3tIijvlbrLVLbq&#10;ETaFBO5rNpjmMY7qkCsvdZl317rGNllPdZlPUtwef3TJ5Rwv8Pa79112qS9aHYIKJPZqWqwNA02u&#10;RH1QoSlaqwFK1OApfGh2s76k2KrOHRPQghieU8Fn7t1TAHJaN7qzhtwrJs+lbFLDSGC6nQcMAKxa&#10;o21yu4tqAyDaCQrtUef0gKB9RlbFcis7hYXSy0V1sCjKe1G/rSGP7sheWvAUrS4SxxVtcOlKgWVi&#10;7UbkW6vaqANIiCACQAez0lwzkEKWuCmgVqFctWLKXIjb0zpy4sFSCwfy2Yi1O4HNYyAwgnvbCNB1&#10;k/AtpdW6IEtptF9exmYbaFFtnI1oWR4ZhqY2jQa21U2GpEF13d3d/t3vjsEvqo3TX3TW7EEEksek&#10;QTx5L8l+2cN7s4AZHm8XFqbDBsxb6KKvLZVW1a8bvN28Y2oAJs3aMhjy+FfiFhkmlcvJCXK9uC65&#10;2U+WEXsZFflKc3KTtMSUUdwsNdLe7dkVXUViuzNr3WDIGYlKullk79tCJZG49SuqQGLDhwVW1cUZ&#10;NFI/hsiXNKPlWs5CBWUErDQLQsacf1ifhLMcZHg/O4nsL8xYD5AyFzvHe4PF9z2H53FYWM9d6Z3i&#10;vIeMd2WADjoo0J4A3HRYBAiYGpmTKbtdYmefEFgrSVENL+hcSdVn9IC+vCtpHIhvSYESTt1Oo9Z0&#10;41nY1gnbyBJBaWnRdJJHPgE7dADMxtghRqPSdD8m+XG0sNwJCkesbgSDqo6Wkevx4GsaVsQwBA3Q&#10;CBybRoEfD+3iBMqDKsAzCQsev6Ak+vA9BroxPV1Ezru6G2mfSCQOOoMVCh5JEEqCHEadSkAgDQHX&#10;nwNAykAsYMCYALESVaeQj+3hTJSeSmT9cBQ6xpIBHPSI4YhwSQV1PQFXmYHpukenLidRBLHt6g7X&#10;hogbmnU/+cvELA+A6SEIMMwMyGbWP0jgqoHUenaejasLIjQEOYE8yJPH1tMzHT9PLbP9/brP7I4E&#10;yfQxMT9JJcHltkmPkfQcMQjAmFjX6YYCTP0sSdeXz+IAVTu/eAHIGANIDF9ywBrHBMSROhI/e6mm&#10;frC6kfH04YAIdsncZIJknn6GZmefPlxBEyCplue3X0EhmB+cAfPitfrdYJcgkswmWbb/AHlJkcoB&#10;4KmAABuRjJZCuqk6SGQgfIGPTQMQTG7QxtIjcdxjQsEk8xz4+h5IJOplkMECAdJgAcz6cPAgQpCo&#10;xYBg8s6tABB39U6ADhQQCTyMyoXdoBEGFZv2aTz4ZmhTtVSR0jpGgVAd2kkj5n4cFlUnQrAgz0s5&#10;E67mIAGuhaI58Kq7SY5nkzancQTHqSB6afDgQB9bLqCg6d2qkaAHbOkaRx7PxdT3vyJlXVpLgtfV&#10;4jHZciEZVdkrtfT16geckh0R7rbbPuQyKhRnfZArTaFeJJA6QyiRoTxsE1qEasKSjBG2KGLOS5Db&#10;3kkCdf7fbuPmL/7lq8ljAqFFlyHFs/zHuuHBqFLdnYJJNkuqjTjwvivFYoyErGGlvaCMVRTiDItN&#10;5cNZdfU/bRp2ihNDudiai9dSLjWAPeTXQVqdrq7q6FgVlGpvUopktDQenirsi4VVKux7D/1FzBLL&#10;mqpUsoZJewkMJgkE6AcFN0IrE6K3bqDdl0S4qWqcUqm2xhoX6Z+NTstX8Ulzs21G5Bv2mG2v27KX&#10;sII1KgHUxwHC1IKy1buF3qwU7bQVlCe3JZhoCoBGnNblrUmXTZS0VVy+xzaWHbI2J8ZsEtzBlUdS&#10;lcISbbGJYsaVsE1ncJIgmSoVSTrEqljbrCVm1ELJCqa2VgjlageTHUAgkyDoayRt0V1JndtIC90J&#10;smsbRt2kMz8ufCKzBOmxC6Uzdaa/4m0PPbIrdTI6W3EehJ4Yo3bryHbox+iLT/DtdisnHvpNhcsZ&#10;D7dqxzGTjhQgJ390aIqspqttft7jZaADCcmQifU8DGsxarbnYoyKGsD95brbsy1W1qdbQgUL1t9P&#10;qePMeI8thrbheUwPI+OvrLgtnNbUVLopZkyBAaxUnrsKlZ1Ye6cDyNrV1+I8pi3VBETv5HjWuuGV&#10;d9yESvNoZNuRG3oFpD8iOLEsfL+2fuMFp7dMpfV3EyLu6AOxZUu6uR17NskgRXSe0LrK0NttWPbW&#10;ydwGlVu6orJp2mNrMX5gsxPH5+8S9jUXeS/FlPjMau2xXGXT433H43PWqisqFCYnb3jaZZLNdFAA&#10;UBtu48lJAM7to0O6CuvOZjhTAiZJjaCJ6UMerEHTUBVIPy5TqdoBQAjarR19JCK2h5g8KG2axuCM&#10;wJYAuI9RuOonQcGBIOoEQ0gdUHUbjED4ngdJAME7VCqSuqhVCy4RTzHrwSS0fUQSupIDPHz10Ppx&#10;yGm2ZHVtK9Ok8105aH1GnBHMtAgltWbULCnaQdvLlM/A8DmF2NzgkDmSWA3akzOkR8+I6Su6XKkA&#10;cjroBukdPw5ngkCTtjdqQ25juXaI6UYc/iefDHpgAgaTDaiOqepg4nQ6mOFMbnOh6CFO4ncpHJWI&#10;HSToI14Z52iE+oLu0j6pEyS8fq3BA0HJQkhlYkgKG9W6gZmAefEdpYjfG8Tu+qfhO7X9PSeAD1k7&#10;ojbyMLYZlZAmNPTUc+N24FiQ5YSAOTEpuhShZuWgk/pw0kb3BhIBDakBhAhRufqiOfwA4J3HoIkF&#10;CSqlRzWJaf8As/UcEAyF3HU6jRV2bSACd6j5lhHx400JL9YgnpYhdxmQSQ3+7hoZSRB3VhZLEjQE&#10;H1iB6BeDLFi+qjcDE6A6QQsjWZiB8OABLEQS7QZJIkqJIgkaCJ1+HAG0gCdQCBYdXUkiJVREj5mY&#10;jgrMAFd+4Ak6if8AhVYJ09Z/Tg9UyHJDQdAYHzPL5aes8TrA2iTqJDdJWdqmd0EfAR6cFpkEsGDE&#10;bR6MiiQF6hqZP08NKzAiYALCSCekaHdOn7PjxtOoMAEdW5hzBJ03Bjry5/CePZuQ97Y+PT+R767l&#10;FSoGst8SxoZ7XbuVtVZVK7BMwT0gjiwq6WXPbbWKhVtrWoIary7kzYW2blJ+kyZnkgx0DPbZXTXt&#10;KqbLO907ZA22NoRrAB+BEeO99efwGfyHk/GvVQj2W2pi4r3d3KsZb5xi5spYJtWUoABO9tKFoOAy&#10;VF8R7W7gyI7aWOMfEp3KMeiq52QyTO9pO0Ri1Mi2XL2nbZWTVjXYlT1syhSV7FM1CJ1YakErF69t&#10;3F5KJW9am6sV2IWp7hYFa5V1Fiqf4fVMSeAHyKe2z9y22ofwTKIb2orYEOyEP2lE6EHnzpKikCsI&#10;u4FrRXWFrdSxdQXdEcGRrJOmoHCnRSXULWywpFakF7W3HeWDDRZBJJ+HCkfQGMbUK2WVhmstIXqR&#10;rJMNZEMzE6aSqId/b31tAgDcqKAgO+N+5CTy5gTBHCMUAfuIAir29jKO2rWMTtHfRxtAkuFMxz4a&#10;QTvSsF1MxWqVobVQ9vat7hWbWQpJGgPDWIe3UiG0/wAOStn8ayxxAmukjQ6bl2xHUOBUcZ2lyC29&#10;ey6Gach6UYReE6EYER9RB3HgVuUSu2hpWtW6DUFZUyLTLiCYYqAxrYx9OtLW1JQ61uamNZcHencd&#10;GFVbG4lqDYAZ3MymTB4ysdMJftWqZqgzpUa7qyxS9HLNZVdkFiCQZU2DXq4HnsDxVfkKcjF8nh+T&#10;qFC52d9xnYNuXi1VpaAppajFsOxJKOQhM2atiO+LjDFda0rILZNS0svbrySFdWNTUgQTHSI0k8W1&#10;UMxQFbmatx2LKWsor+4pe090tcwQgL1qu7aIEj8w+4bVyB49PZ1+EWuQdq7KuvNiMiFRZSyqnWdz&#10;GxyREKOFQLY46iwJLhtbAQCSCqttMfH5TwupPUFIjbBdhBZPVjv05c/nwogksd+0mC68hoQYgkc/&#10;hHDNDmPqXbLSu0gg85EepI1nQ6cCdJ1YrAmJUgoB0kNqQOX7OHUmSIfU7ZKptBBPSAGGvxH6cBo+&#10;kwu3cCJI1n0gkActNOI3AnqgGAZMBieQ2kKB8J43NLgdQMhd/wACPXRTAIjlOvB9YAAOhMkqQAOR&#10;Imdp05cSOnrADAbhBK7Ng1hGM/pPE6DYDDTBAlhKxCzJBjlrHEgNtYrtjXXVgAp/eO4EnkZ+XEAs&#10;DBWGJBPUNQRyBOhPzniGEFT0ncG3asQCsbQVWdf7PkNsAsWaQGjRgrQD9JZmBGkft4+lpmY2GY3/&#10;AExPPbr8Y4A0AO2NpmNo3aCREEwJ5a/LgsGhQBIOgdIZtdxCqrhhI9BJ4Oo3MZDcwQQQQNDsXkZ5&#10;SOD22G4agydqhxodVKE9J+OsTE8KVWuOkgfXtVVJKCASNrczqSfmeJAB3btOoEkEqGYETEiTr8xP&#10;CgKZDHonkyiBPIwFgaen7OFEhUXcRukEAbd+1oja27WfT/ZJkmNF5bzBDE7QVDMqhZn0/t2ksVXc&#10;ilhAZWIO4H6gCrEHjrJ12dKyUcAyqhtR1O5M/DThSBubpHb/ALx1YjqJhgSTqeZI+fEByN0tqVII&#10;Vgx2GQChI1HqJ+PABkbiQQNUQxBaI9AvqSOf68F5PMEmRMrK84kjcJiNNvDbYHSAwk7QAdvUIG1l&#10;1aJP+zj335kBGf2Z7w8D5eyyzZurozaMzxoC9zVZyLq0ZhtIVjGhkUvk1X45atSTO4ha7mrsKMA1&#10;bMl4YWqpBBYcw0n274jEsNd/kPJ4naybFKJVjfXfdP8AdoQbyBLMFIXUjjw2Dg4dfj38fjYfi3Uo&#10;7W15lOLX9xjVUWDcXIsTfuJBfqBJjitKigYU1VY9R2OKLAtTGhchFUWWqGuUWj60bTTQWY3l/dPg&#10;vC5KtSBVb5LHNrVs5dmtpdvuLL8ILohWdu1TJIJXE8Z728FmZ67hRi4twfOuVK7y7hIZu4tNLbyW&#10;C7Qq8zxS1F+GxsCPtx8pLLEej+LYhPc7ai56jCkyykaAzHUa6+21rd1HTtWIuzpcgbwATJb+8QQN&#10;NdgsQEIujbgzKO2Co1YndvAk9I566HgizeHJgdIeCFdba11JI3qNfQCDoBxuTUWSihQqISNj7lDk&#10;Nt22HTRtdPTgkVVPvN1MqX2OwsrWNWgsixJBmDEgHh6nRFdl/iIX7jIQ6tVvVRKkrG4gw0nTavFq&#10;VbybGZphmsemArWzv+qxAUK+rFTqeNEx+8ll1TqLq1CuU7K19xorFa3PCr/dG6WkcN3vNeLxcv7p&#10;0I+9qycitHrntBE3V9xbqyE3AaPtmZl7cTPxM8Ot1eI+N5DGYPXv7gKVrYQRUjFmIUmF/dYzxk0M&#10;815K78C4rtYKbKkGMHK7FsXHucbADIrEsSBx5O/LShsmnxvdqd1rZqcqg4bU2tkbRbiY33AZXlYK&#10;FW+kce5PC49P2S4Pk8zFrS16W347s3Yxu0paw14Vaujbtriysn4DjFW62lLchHpey0KVostZlxdq&#10;1Bd9tl8KIkqB8BB/LfvXLx4zc7zGLjdy0TcKM9srLVmewIy0W1dsVgDqRQ3NtNCNoGkgo20KTIVd&#10;DK6R6gH14k6SVgR1EwS3V9SiBPx+PDADczMdQDynQwsBgRPL5cMQY2GNpOrtG0720hRGsfrwIKpt&#10;UHXmo6lV5B6i8cj6RMk8HUxOql1G1UDnSTz2mNRoeD9Z7gABaCST1awYC6gAcxHGpNm7WWYqCepi&#10;AV5SJ5aATz4UEtIC7N4JKzK6QIfb6fEnj93pHqfUalVAIE9IM6gkfDhlgKx5mN0EieTRA1/Tg7z1&#10;a7Z2/uqYMAEFRtmPnPDEncBHTMlY2kquwDQcx+ojnxuZpI5lmBbltSImdvKBzJHABB0aQywAV0I5&#10;agDbAHxBB58TrCqJC7jG1iNySIESP/S/TiNzRO6do3b926Ocb9+k8tvrPEQIkliVBAG6WUFYIaDr&#10;z3Ez6cGIH0n92TJkFlYLIiNOXT8OJClSdAd5hH2aBgBuAKr8xA+fBluliCWUxIMMJkEkCBr6kzwh&#10;gHTdqQCgZt5J59UiDyJMcAM1iywgA9Y3ORPp9JB19P8AfqSoBgEmCWVXBJMgvWZiT6/rwdI3J9Dd&#10;bkSrMNrEgy2mnx14OpIiDWTtM7d0QYK7W/Uf7eApLnaNp0jVzuStNW6CDPPT15cQNSCSFIYakADk&#10;RuJUemh28TDSelZVl6j1cgY+K/InhTt0g7VQwAoUlYPSOe30j14PIgbSxIIV4J3ActwIif8AhPAB&#10;VjLCNQevkCW9GEN8RLfDjmJiW1mCWOxgx0BMkD5cfk78NeS8tV4d/wAke4vYftzx/ktleRZg5Nfu&#10;bA8vk5i0WoyZduP4TxGU2xoQkCYE8ea/E/szM8h5jwXt042P47yvmMqtPLZ5l+7l+QGKFxFbMtYk&#10;RtABGhUAj2Rj1Ngmmvy1NjWvcxSpEtLNkV0lN11sdKA7amssCGJ08e1lZ3zj5VYyqSlwa9Ptt+Ux&#10;sYH7cWGwn6mCbpBI4yvxH+Mmsu99ZmKtvuD3NTRkHJ8ZbZkvhrh+3nQsH8giKvcyI6W6UGhYWZzN&#10;5oZeZYM5l+48g2fdZZttryLGWxbLrAmOTsB2IFSdSJrfJ8d778dj4xxgttT310Mt2zINSqoW40uG&#10;Cs8nRSrAwTxkGt/M5dOT2/u8bzJ8llY71Vpurxca0W/9Kzl1XYWndO3RY4x/GfkHx1eM2VfThKDf&#10;YtS2ilTUpufuslpBl9wKILlUTE8YnkPH+QCi3HFzV2PvuKolIsW4oWixDeIUrLwxiImtxmWb2O7b&#10;vZAWcqoQOyfxGezoMhRK/CeGsdO6u6tVC7WYOanc21ksQdwOzkIfQSAeLH31JSgNJL2O1lklqqqy&#10;ogqHVtrQBugnUgRnZnnMzZZi497IUyC9ua9NLutOI8sFscnQkjZu2kgA8N4r2V7Xy/K+UqzjT/7u&#10;W98CUNzMlGRj21o5Q12HUCvkCdizx5T/ACjF8x4/E8nlW1sbL8ivPrK11BERTYlA7dXcLn9wBSsG&#10;OEnzfm6nkvdac3Jx62vFOL2sSjyFfbVrQHsWxWImw72Mcsb3V4XyPk8VqcxHua85uVh3Aiq++is3&#10;vagFiKm+oMvcEMQobhPbXvfAwPb35Fw8apWqta6nC8xlY1JuW7HW1lau64yVgwyVk6Ajh8G+nKsT&#10;IF9LCxaLse+p1c1CLWDCnHssAYkAmJMKQD7qSqrtZt/lKMzKsvxnFeais2MoFqk1o62tvOpZlNYJ&#10;G7Xw/jzW2QfJ+SxsfHFRrsBe3bWb1JDXWV0o5dUX+I9gC6E8e7fx9gebzfP+RzbPa/utM3OwsbCu&#10;HiPJ4WSg8aWxmNeS3t/yYfGNggbO3ImeE6iCduvTLDYG2hW0AgSONoDLzk/VA3Ek6DqI0k8tx+XG&#10;6WOgOjFoAB+lD/eJjaPQkenG3cQQQSACSSqgFVEdQkcz6fLjSCEkTEFukGGMQCq6DlI49CxlRt5k&#10;Im4SCJKiIE+rfLiVKyAoMPIG2AhhfpXcZB0jn6ccmKgaqNzRpp9P0sdg05D58AdOg1MklTpCgxJi&#10;AfmWHpPEqZMQu1h0yqbm1AEnQn48+ZjhZUMw2qqgEgD4kkGCgYA6mQOGCjbLxOoiQo+ogFGCvook&#10;Tp68NBJEj6SpZeU6/KZE+rcMNsLKgBSCdSEMjnziY19fnxKqsBiCe5qCpAYliOQXkD/2zwZHIgqu&#10;8QVETJ5QO43x9PnxEPy+rekbY3bOf1x0zG2f7eGGpKhFJXUjaN0xI3LLGD8Z9NOOrbJBlmADaNuB&#10;J5bSvPlAX58bV0Gm2wys9JYmYEAkTHyjhiW6lJfbE7tIMxI3Qp0Hpwu4MQF37j0mBzO6ZhSRGkzr&#10;yngsNrGYGpCsZAXlI2sRGupngmVLaaBQyAQTo7DUEideQHELHy3aEhm56gnrMH5acuXADAhd38xd&#10;RvYEHaOepEx6CNJ4K6TG0AHk3XG6QQILenoeJba0Ha20RG1fpkDpjbP6kcCWkxo4HOudwaSTzCyD&#10;zH+8bQRMSREIpQFgo5nuJoOUfqeDJPpJnlLQYG6Sd4Osan9DA37g/L6eUggiNA0gT8eXx43IATBB&#10;HPkGBMTCiV5c+PJeb9j59nisz2N7x8V7k8xlpZbXXjeFs8b5TwuflXtUQRRjDyQZhJ2pJkAce7s7&#10;O8nkZ2fX5XLzbfL+Ta7KfzYXKFeLmWZblzj7cJVbaRFapB1PH4rqrZMa1/M4OAGtuYK4yrq6X7rr&#10;Wy1Vi4hZYFQQpYGZHibHvaonw9VgKFre1TnYbm5BI32222MpVCBYjaQGWDd5/wAv7Xx/c/k83I/z&#10;PPy/KZN9tyKbQjumwhHsYTpoVUINNCcKjA9he2ManAqazGsTwGE+Rid81WW1NYKd7i0gsGaVHbZA&#10;WIMpg+b9g+1cyipVDVHwWDkWmGgXALWbLQuOWedzQ7uf3jxbme3PbJ9vfcHMqPjcHx2Pbg5NvkFY&#10;4/dwsnuPX2skd0bHWAC0ru4yFw/HYTVqUUvdVsW2yvJXJS+raWtTKrrqkWjRm2aCOMfEatlsdq0h&#10;BuYWPt7Mgtt3omRsDxtNakn6wBVlLXdclgSwqLSK3PcaoWWMQxUtklWcLGgJjjeWJsqsKOb5ZLWr&#10;3zTO1Sliheo8yxABkdVoS3cxxbUFqqR2lqqP8EblVK3AdFVmJI36THVaufXk3UqbhtW1qlbxy5Zs&#10;COq2E0G1DUQw1cAiefBvx/FeF8HZBx/vbUOSguyLBjJk0YzN2lGGpZqaB0MalLt8Gz/L+2G95eUf&#10;GfDyX8/mBfCUAt3K76MGusY75tS9SOSe2jMw3bVjEGV+NvaXkKvH2I/jsW/wXjraKbLFtoTtpXiq&#10;rE0FFBYMwrB5iJy8Nvxl7NvRwtBV/B42RVaWDWB2DJsqy7m2F7FWdwGuigeP/IPsLBv9pe5cK7Fy&#10;q1wb2OFkVB7LPtK8ZQUWu0ZZCg9SKxHLk7O126m6sLSvbCo1zG8om5GLVKlYDWudTWQzAbBxj4zV&#10;V4mRm4FfkMM2XIreUFtlKB1QoleOmLfX22JPUqVKAQAeMXyC32VXXWvj49FuI1WS/dSuxVsZBupV&#10;2I13b13iAGQke8fyp758rmea8T5Me2vbXsXy2dbbdl5eNVVdle4Ucv8Awn+xtxcJCV+ux3BjaOIk&#10;b3JKnQmRBUrOm0qQD+v68blk7tBJCyuoCn47l1HwI15cEklXOrHQwTqzEgkhVJMGJYD9IMORAE6s&#10;QJkHQSCkL+o5ek8bQW6hO4jT6mmAwIZSzmPVY+fE6KFJ/dIBUAkamSCxOo/TgDXeTzAIBEgneBPU&#10;QdOZYcuAek7dAVJRkClRBBMHfpEzII40eFMSdQDsGx4BBIgDaRp6/rx1AToTK7hoVOsw23r9NSTw&#10;R17g3yCkMD6jkSOR+ZHrwCSZ05yQY+kisdJdyvy+qPTgEac4YS0hZHoQOY0n0n14nQgkkHeTuO4D&#10;eGIBLOnLQAA8uCTG0HQgksF5kskAtyIjXnrwqqsQV+vYDBOu1R9Xck/oP2cTvH8vb/6vlOyOXL13&#10;fTwAToOltQWkQSEAP1SYjmCOJ0cbQSFUkDZ9SiBuGvLSQBGvG6WjcJUsdvSDBlYiC8aCDEangCCr&#10;KQF3fu6xJbcOkyJB5BfmeBO1gZiFE/SWkzqdq6EECJ+WpO0gEur7QRK6n6QYnd9J5nTgrCD6ZGqq&#10;T9UMwBUSdJPL48cxChlLExsOmg3SXbQDT9ODsSNxKkE9MhupifUMdZHP9Z4hdSSOcR9TTu5agnT1&#10;0+HAAJBBB1LQrEqpAABBYqTy58KpgmQTOgkmdDAAMiJOgA19OI1YAux6iGLfWEI57ZYQNYn5cBtZ&#10;1EkjdJICElZ2TrHzP68DTbt0Xk5AMK3yE7xPrOnEhtGAUyFlSTZEAQdwb1n0HHvf8c+5cJc7wPvP&#10;2v5v235PFtG7di+XwMnAewOV6bqgxetgJDAHmOPzJ+H/AHR4nz2Ble1PeXufxHjrsrx19dOXg0eT&#10;vvw77sqwGp18l47KquRw23a6ggF2HH4xpsx71tzveHh8LESmxqrsenyL21pvw8dHqtjBZCzq0GsP&#10;pCtx43C7034mEEaFD1lAA9VS1hXK2PjVBrTMiwa62AhsvNtw6MSvtZJzK3ZFQ11V7u81jCLNjBHI&#10;6AG3KSNBbX4zzfjfJ+YrrR6cOnLq8jk5OY8MlOP4nDvN2RdXlEqu9hWDJA6yOPyP/VKv4x8b7X/C&#10;H45wPG52bnfkHzPl8X3B5fJ835rE9veB8X7b9l+2n8eg/wAy8h5fDVnuuNaY7WWMCVIHjPyR+Uv6&#10;bcS38Ge4fdGd7F9qe7PEZXvv254HzvuL269GP7k9te2/cnnK/M+0vcHufwVFiDKxQ7HHtsVWMh9v&#10;jPMeLwsrw13m/DYXk6ML3Fh/5T5KqjyOOLaf4VrGrOry0tULk4bW4zsUBKNuXirOwqLLKbAXSzuG&#10;a+2hrTE+6u22UW22VELIH0D0kjEpQXq72NS1b2A147k2I7kAB667ym0aSsQZmQ2WkKtdbvSwrdm6&#10;WS5L9olbWqsqgBhOyQPpHFmAyKP4i0jHKbtqmA+hLC7IrsCW8wWAA5ro/kfPXpSlpHaWlSm8pcCj&#10;JVaWPaZFNhMEEaD048r52zNF7+Crp8hk43jsJvOebtxDYKalo8fQK8XHw8vJyFpGVa6VC1hCMS3A&#10;yvG/gP3rb7VPksnx9HuLynmvNYHi7rqdq0eO8f5Dwftp/bt/mrQxyjjJlPZsYAhQV4/HX5l96/jP&#10;3n4D8S/kXxnjfPeC/JN3j8b3x7DzfG5lifbrl+U8WuB5TxOcDTYt1GSldyGsK0SBxTmBqFTOXuYm&#10;V4vMpzMLYG2VM11arZjNVbUQVvVbG3qhJBEQhSrfZaodbUYLaEssINaoLQlYkg6FS0jRYOblxA2W&#10;WA3Kd9g+2i2sWVCa8nc6KqsSkRE6jj8e+brTKH+aY1qZFVtRyBUlwVM5ccXKa1uSqpSYKhbKYUAn&#10;XCTO+4zfGWW0XW4rYeXjsFrxlyHsOTWLK712sib62LtE8wQP6ePxl4Hx7YNHifYeL5PyFblmyL/M&#10;+eysjzHlMm57ALGL35YSrdqKK6weUcSWJAYHTpIUFZVTK7VDtP7RHD+qgltzFiAIkGSNwldSRJBI&#10;40DJrJLFTMawrDVUrcyfUxpz40MwhVo1J3HQj6d8EGY11Hw4SQu0tIMiJG5VMR8eXrB+XAJBISbG&#10;O/cFXm5PPfIM/EmfTgsrACJO2CSSFO1dAQQJA05a/qBG7eB9IU8ix5yArKAYPIR8jwYEQRJjcoli&#10;xJ+JJkD104BJgE6mY2sNPUEGSY05kzz4I3TC7ukAzB3MWHMhtAY1H9nEghWZoXbuZT6BpbbBSGj+&#10;3jcBDCQ4iBMKWUkfugT8pI/Xj6D1KxP7qkBRsOskkrpPyPpxzmDB6dpbaZ0MwF9SfWI9TxruWRK7&#10;gBIUKSWAG6Trr8VHEwv93+UI57Znd9c/u/TOk8P6E9zdtGkyUcAgAnUR8ZHzPAIYrBBYbYmNxLll&#10;IgbVjd6nXjU6fvAwRYZMHltQA6f3eDoV3AEonMejABjB0mOciCOB9RB5naT0rIYlyJBG0xOh4kEj&#10;QQQSoiOU6BlHMczH6a7SwUaqOgbkErzkkQXmB6rA4nRVJBIILKpGisNCRtOq6aQDxtIH7imJG4nm&#10;CYjaQIj0OnAIMDQtqIUbmLLCfu7pB10J00g8HbIJQzvG8GsRtggiPUn1B4Jk7VZTESDtkto09JYw&#10;dOXAiVJEn4kyGczp9LGdND/vMgAyZAPrqfUg6khf7ePjBMg6jaBAVY0JGjSeURPB0WA0dxhoAHJU&#10;AagkoQATzEfHViHYnbqsAbWZeZ5yWUjT939o498flv2rjWY3vXDrw8nLyMbCrtua+izBxVuuurpa&#10;/JxL6Ku1eCepAJ6Unj2HheZ8lieP8l4/337dF9+QLvt87Ir8xi0otJCxTdk1MKUeJSu97CNTGHUy&#10;kiqihyxTYSlDMzuKLdtjVlQSxY9Ng0lukNi3VYl649NSoL6RYVlMUGqytSxtACuV3a7kL6mOPbXv&#10;On2Z4fyPtXx99eV5ujM8atzWOcm7HyGrRqSWtrpKNQyCWJBA0B4/LH9J3hPyB4P2x5f334zw/kPZ&#10;WT7rP22Lg+6PZed4v3D4PI8yfG1jIZF8t4uuu1AsmpnIEoRx478Q+Q9rYmN+P/anvTzHuyryfkPz&#10;D4I/g/215f3DlY2N7l99e2a7fKmh38r4dO7FWIvkMmpVVhuKnj8S/jDwH5P8X4L3n/Tr+McD257Y&#10;92Yfj/Lfe+V834jxYqfFttxMHIGb4n3H5ZHbMobeOw4IhlBGN7v8p4zyPgvMZGDl1ZvjPIqy24/l&#10;/F97x3kbMG7IrSz/AC3Iy1azGLoLGx3rYgboGXjZr0WGjLx7Wgu9+Pbi1NQUEu1i1212g9cktrEE&#10;QzKN1rVdyvaCFdlp7u0WGxSGLMERSfqXmNx4wcK80Ljvl4v3GRUrKSv3LsjF3RkbJsrdlULqZlo1&#10;A9v+D8Jl0Y48pnV+EGRlM9eHjWPUKjlZNxrml8Y1l5Md2yUXWCPzr+MPY/u32P5b8u/kHwmLl4nl&#10;fcvlcevM8h7s8Bfj+Y8V4/Nyndcn/Icvy2H2CuMCmMzdOiy2B/Rpg/hL+oXO9h+L/Ll/vHE9h5/i&#10;M7/9ymD768hj5PiD7xwfc2TYvtbxuGmDilFuXJCdusM4Yglvw7/S1+SPL+z/AHt5n8c/jbx3t73Z&#10;jeJqHlcLy3uHPwhb5rH8LRabDm13+cyLqcQ3AKKKVd4KjjL94e1cXJ9h+Juyrs/L8b7e815F8G7D&#10;tzVuwfG1YlV32gQ4pcl3JXcGGoDRiG9wUxAlFJQNStFKmTFRSw5CX3otbneQVCwYAPFmKjVjZjMz&#10;hCwFxI3VV9pQAXTJu38tCWA+gT+LMOyzHy0u8jbV9lbTkvXSlF/2rGtwN9l972Kz1xKqgM7QOCPJ&#10;YeTXgW+P8di4eHh+NehfDY11tKeSsz87KCpi+f8AIPQyV7Fbt0llba2p8N4LFCrR4nxeJ4vGFSsE&#10;FWDjpSYgEQGSNfSOBoWInakagsuqLMySg03HkZnTiDKlurUFpCgkBv3oEgnTQyOCAQC2zVlJVpA5&#10;giQh2x+vz4EakgkEqCo27p1JBTUfpAMfEgMAANGkF1B1CruBnqBH/ox8+ILdUQx1VYP1EhdPX5j1&#10;04AIYM0lQBIgnXa30tuDljy5jkOE10k7mUbSWCPDGIWYkRG3d84kegB9Sw1JaYkEkQdDzGvpwdxU&#10;BmKjRjugSQomAWIjnyPA0EzCbJB5fEQJO7iCVJK7wP3FIH19RmIEmD8eXqrCRBIWNSCB6iBtIBIP&#10;wJ143QPXUs0EvIlTMtCMCCNRPz4IIlNu3YqwendzGhAggaH001PBgEFpP1FGJCgKBr0yQOWo09Z4&#10;+lY2x/Jsjnz5ct3/AKU8aQxCkHluEdPpMkiCf2/HjSTzWHKsAikABpHWNDxO0roYkBgVlip3TKk/&#10;DUieGntsAIBBO0kaRp1AQxCmOUfrxuX4DUkALISJOsEgeg1JPEMTEEkGI3LG7WCRumNNSszy42lY&#10;YGQIUzt3IXIEL0hoI56/t4kn6ZIYyFLNyksZhdpBnkDHKeBAXazkDd1QHBCqFPPadf0J9eARIJAO&#10;pUCN2h2L0sCq/DXgjZ3NQuo+pCyDrBg+gkf7uOXMNCqxU6wG2lo5iAfjr8RBIQTru2yQAdqsJ9N0&#10;EEToeCCNWJIHSpKFdVJEwwjlJAEacHUgGNw37lCFtTBA6pYgR8DwWnkBtDBWjQLJAENs0ImRppwG&#10;IJcEg9W5WYRW5YiSWCKPnERrx729iY9VWBV7j9u+V8TkZt7d10+5xOwGxak2b7SD0l4RQJIbRePd&#10;Xhfb/g3xj+H/AHn4ceaylRsrIor8N5bCu8h5C7KyOm6qzHsTF7jEOXlCe4ungsy1xXVbjkMabGyi&#10;SttvXdfbIynd5tOoBasqNwYkgdpHewUV2pVLrZXlV7gHMCaQHKK0Aqyt6GODY/j1ze7WzCjLx1az&#10;uVKWx8yskWMlWG1bDoBIQEEgLPDZWNhHxdrbrf8AMPH9+jc111VzlaJNQpS1gymEJWwTqTx48YOb&#10;mtj4b7SM267KpXGxltprXMsY6GgWd0sRqFOmg4qvycarMopRgu+haWptvVcdy9SrogssdVIGlaGF&#10;0Aa7wfjAiVCvKbtGsLusyKx3GU2Astm+wMZ+obydIixsfoszba0sTtnHsvWi5Nu1RvZkEbTu6o2w&#10;JK8KuSd32+MEuJKWA9tR27iVFbXrXZZCsNSLAdSpHBKnaDlPdBRVi3uNXRUjKCK0RRBkgNXtJIG4&#10;CtszBxvJLSoLPlLTer2dqxVdxar21rlpfAiSs/UGQHinPwPC9q/H2inI8dctK4VldjCrLptAbIWp&#10;GxVsWsAqd+1oEDi3Gr94+4MbAYZov8Zd5TOfFyrPJrYmVnfbLcKDay3FlChLEFgqWComi/zOdke5&#10;koyGupr8kxNdVVIpqFyEuGItFICOQAruGOgI4p8fgeOxqgyUhe3iJWaKqGeqqkt/DDVrjOTyYhmB&#10;9GBNYqMJfaTUtX21a2mouw327nKuyWDcCAdqheYPFqRVZGPdschtk9tmDK9QawK4pgbuZg8xx/TZ&#10;+EkybcRPdHnvIZXkPJJVY2H4rxuFfc3kvKX5eEENNeLhYbrUrELZa06CY8F7A8P7O8b7XxfbXjKc&#10;HxWT4vGrfC8zipSqr5S7NJe6/wA3mWO7ZbXu1z2hn3Q2phDHpEsSquQCZg7io/QwZ58bSRJQfSSC&#10;qdLGJ1mDE/EcufEmI3ciu0fW5DDUk7t+6fQ8+c8AbSTEgTzJ3GF12sSF5Tpz+EKSA0SJnoAH0QTB&#10;CgGJPIk+vBAJK7dQZXcxliDzbWQJGsDTjpgwSArvMK25nGyANY11I9PiOGEyWCjRhqWUDQHQbvgO&#10;YHy4A2GZkf3lgaLHKIAk/E8uCAVXQABJb1cztH0uCfX0iefDzBYBQTJKt1QXVREbZGugAH6cBSNo&#10;liYZelzGqEjmCxP6gxz4ZjJAkrKhQFXmSYnmZI15kevCiTqSAIIIBbbpqNx10HMkTwxUQoJVfhBB&#10;LKFJgsSDqIOvw4bWC7GWbl0lVgLMhZPpMnT0nhgEgKwkwT1Dc24CdWO6R6ax8+JhuW36l/u7Nk8t&#10;0+v7OevG7awUE6ctxBYufiTZzHKF/ZwNu0A7VMNuZ9AGlm0IGzn/AG+vHJSwUSVK7VG7lrO3aI1+&#10;YkcAaaxu/wDVy2zUkoPUCdI05enAKBZbVCR6MOhonZoBy9Af28Qw62DMFkxECHCkFeoECfj+vAn+&#10;XqFkSCn7QQQdddGgA+vBlmZSQNxgzzLjadQhG4aajU+nEsGeBJDSpY/vaxPJY/8At4HUqjpUNEQy&#10;gsSAOpJURHwMjnwFIG6IiWG6N3JiCUntn0McETuBYMSAZ3aIApJMMFGmmhHz4MMxU6lvidx3A/vH&#10;ugkAnkBPAkBSGkwI/dBZhXz2Ec/hMfDhomVIjaZA5q5kHpAJ+cE8SNeatLbB6gEgjZJIE66Hnw+g&#10;0KgyelQp1EDkG0HoSRPGVZWpsZa7u2GXcquibl3JopDsQunOePev5EwO7k2/l78mP7h9zeW8dSVz&#10;P8r8J9x5TIpx7t6OcGz3P5OrGAYhLWqvsg9A49l33ZLZDHw3jEvoruIoqsqxBQ9C29usimu6qwGx&#10;gpSGUAgxxSilg1+2w95qyxVGC2hW2IqY73N3lht29p5LrRar1MHBrIRSj2Y5Xb2ywPbG/Qlv3Cx1&#10;O5gFPbepq7ArFK0RmJJQuGZX2M9rWMykFe2BEAxxuGN3mIYvZW4sQya6hUA22i9TLVsR1aBgWk8O&#10;EV4JZTc+r5L7BR3RWnWqmtiwKj95gNQOCz1vW6VLknGtUEXCiyyhWphZbtsgDCOrukRIHB22qtlm&#10;TUr2MP4yUm2l5FgXfWtSjcNpLE8gCoJrLqyWdhRUoAH8QGxDS7ksNFZxLGJlvhw52LYUlVC3Ogro&#10;7iWpYtZYvDF3kkyO71ROjY1RcsWZ63rRgW3JtGOrao7je5JaFAGgmJe4IlFLV2llsRa+0tjqL1dY&#10;gq1iIxJhwEEDUcbr03VhZV6iaS1qsAbGDvsbotBYt1OFDGCGHHbpVHbuwgWUFtkogrtCx/AcjpH7&#10;sgk9PHSpltDtO1o2VBzWDNYa00zoelk5TqSK1NTKL6DWloBAHdVA29mrdMe2trSJ2g1gceZz68rN&#10;f7/Fa61VbYtFVFSY1poArBrUUUuNADuOgmI/Lf5q9xU+Pfx/t727X+OPYV9n3Nz1ebz/AB3kvJ+6&#10;8u5CqY9dOGp8fQDX/EZciwEgkDjDwfKEt5XxlSYuabAe5dZibsTvGpejfb2+rYNm4kDQ8SwdmO8B&#10;Y2kepVzzIwAAgP9/l+k/2bVMRqxj6WHrDCWKmDoY0+fEKCNpgMpTdpu26tzAI3H05HgMeY5w0h4W&#10;dAf3en5cuBBkhgJCkFkOh37zIZSs/wDl9eevJiSTBkismQQsvOmujcHaOlTG4idoErE+lgbkD6j1&#10;04AExoFbaNoMFViAC0AMZGkcKDE1kmY5Tu3TALFYXXWY1meDvAB2/WoiEAIKt8Xlo05SDxoGdWEA&#10;btdkiJIUiySRH6ydeFaROwvG0ttl/wB0AhYgsDGvL5cQQNSRJGoANZEk6E+nw+PDQSQn1yYK1r8O&#10;Z3AayNYAMcuCDKjkqiWWAXEEmDHSZj4x8OCHIeAPpEFQTIUgEgmIBI/3xw4/dkkchuIYAjWAstWY&#10;idDx9J5bY9O1z58/n/enTlwZZSRIJ9AWCsoIgsYAg6+v6Qu4wNRCgRydiTIgDQ84hhA58ATtCv8A&#10;oFMbpYj1Uod0T8OCCVI+qI02sTtUEGQTAb5Rp8OBB2kEmWgyNRI/dCkacyBGvLiVd2O6YMdO4kAc&#10;twGhPzAPG5gp7jKVMmI6hHMQSNdOXCjnPXBEkGel9CAdonn8APU8QQCVZQFH0svLQywgRqOU+vAA&#10;WSrEQYUk9ewzAMFOfr/t4iZC6MTHUwZSSfhO3WOUE+o4MkiZIXaAS5Ou0topGkRHLXgiSBLbgOpW&#10;7jkuBMbdzSDzAJ4ETAg7gSSXE7vhDwQPnpxq0nTcdu069YUkQWBBgaa8zwFYSFCAKAylgIU8unmw&#10;5cLujdoxEiSpMMzAABjuYCP2+vGx2PUVcBZ3EyzKCfUGSRPqP0491e3fPeLosyMjxtlfjra0rfKx&#10;cz7uzPZsHduNf3dyrMRucRAk8D2b5JbsHy/t7z2d4Xyfj22lqs7x3k83CzlalhuZ3ux3vVQRWGID&#10;AkHjFtVlNKrjMUG9RtFSWUmym2BaEHTY/wBLICQBwiOpFp6XaxwUbZWlhVnhSiFVgqNGKNOrTxXW&#10;H+kkDYE6GrqTaat6KzKLmYMW6RqBIkcVuteyyoM/VY7oyl3ti3oYIwrdhXEnkRGnFgUEABmrdtxA&#10;U7yER1C9sq6gSBoQdJiXtvcjIFTCu620Naql6rTduFG5rLslIdTyK7v3lPF/291jtVsqrW6sOGyE&#10;PYsIV94r2qjl25b9NI0CksTZQiV2V1oyOXsGx02hVdGIJLFdu06CWWMipO5ZYltiuFUULsrsFNp7&#10;1b9QPeG0oA38TaASCRVeQgqcNQhRWalStSfw2RNwXu1bQdAw+r0HFj2tUyBky1R6ySF/h2rYu0ur&#10;JSRoBABB9I4tatVY1hyEVFhg6joqZh9Ciw9WurayYJdS6yLyEsVeplqUdl7GQDc4MwQIIAHxItCl&#10;UDbigrZIU2L3SChO0JNoOvyBHUYtpcTWosa56iVAR0rD29sVla0FyoHIkBiwI1k5rZF1l7ZbXZSu&#10;N6V76iVFZ7Vid4mxUVj0hTbqSQSfY/ibcSrF8t5fx2T7u9wCCznzfu6//NLzfazPvfDwWx8RQOlE&#10;oUKSADwMzx7V4+dRlZUuVCLdU+RY5x31KwEaJGp5jUCZsQ1W6pbSNywdvVM862+XKTrrwV3FjoG/&#10;d3AbZU/Akxz5T8+AACzDXbIaJ3BW3KAvUYA9dflwNp9ZDhZ0BghZg9EyD8D6yeFHTJUjQwhIGu6T&#10;JWR/9OXEeoAG4T0kkMf1MNp8+XACszFQYVl273MgS/0gKZiecD4HgaHUqFYLDgSxURIUKQdp+E6+&#10;vEMSp6S247XCrzgmSD1fVyA4gqGgPtGoKIpIdTJgNqD+nBDIOqRvEgLJ5jUg9Sacjy4BAIB6AAwO&#10;0fRv00lQJHx9eCSCqgwYMsTG0aESdx1HKV+XBDLAPMr9LbYJUiZ3KF9YlTHBgbp3HcG+lp2iSDHM&#10;Ec+Y4WBuIAYLJUghSsToV2qIn1nXhQYYKRtjRgSCNCuo6OenLj6Fn4y3OZ2zznbpHP05a8agPCyw&#10;Oj1qVB+ka6tz9eDuDawSwVk2qqqVJ5kdIE/A8FTIA58lmJC7YBZpjl6E6zIk7gymWDEHaYcn6ddB&#10;uXpmfU8+PpBUgF1WAAwAXbWPphw0EagrHE6sDoDzgAHqJgHaGHImYk6THGs6yYmAFPIOzEfvA/qR&#10;8OFk+gJHoCoeAG6SAeR+EH4cBSA0JDkHaCoOusxHcJMDTXnMcE/TOqwJ3dIhtkSN0ka89o+PBUh4&#10;hSWMgkB1UEn0Oi/CeBugMyldJ3AGFkkk8tZ1nTTnwRHQCBoZRZI2lo5clkj9eFaQWsJEEkkICdVU&#10;HTawEzy9I46p5jkXADGYJnUHbz+I0PPjfEztALamQSVBX94iQfmOfBUsSwGgEblWAG62kgSfjoTI&#10;5aaztBDegKQa92voRt1EfGOLJEzbXaoVFUiLG2l0bXp5mdP7Nc/y/hKVwPaX5iuHvLw1NFIWlPIW&#10;rSPceDW+hVLfJSe2BLFyH0fWvJCstOQqtTYz1E4zLXZcb1TVwG7IW5WmLEYLGkYymusdytO53bXr&#10;aoup7dIChndqApUA/vKwnmSlprmsVV1794dD20D0WWWNBCmnYXMTHPkZStCxBILlZG8BVs7bFCu1&#10;TsO0jmnwJ0tJ7AK7ir12d7RXZW2ooO56js2hYYkaSSeM7A8dlWX42B38UJ3Fas5WRvbIe1VKV0JR&#10;uJdyxH8JYjdrniq4W969LFIPQpp/hXfcGwjbWA6oNCoYksQuvCeQLodmOVZmr6bgF3WG3YzG9mat&#10;u5t5k6fRqTTWtuI1htY47dw1Wb07eRtVQQ9WvbIACtu9AvAQS3eUtaLTdUr7CqL0LuQPIG/cQx3L&#10;uGgBpNFpdSyGslVR0sG5xuCnZWQ50n99Y+HElattJO0q+ytlI7wuG06baql2sOTAmOU6IUFUIkEp&#10;22xlOxm2od6Vl2AGoVA3PiwLcrptdl7gSo9thbasDVyxZhIZTJYqIbaRZN2zKeUA3W2psYtUbChT&#10;cqUK4ZlMntKGPUQOPZPs1EvNXuP3L4LxFlqL3bKKPL+RxEzcuwLCIuLgvazsFiUY8jxVj46CvGpp&#10;SimlZOymiupKqyR/3aACNNNB8OLJHT3HZgsAEkAncwjWa/0Ma6jgOVkqGA15htSWBiUZhqs854G0&#10;hjtVgdIUagAbiSxCaR6iOGUhoJAKJpMaKSeShdNBqTy15gSA5gOf7zgkDaToQD66T+nDIVE7gYEE&#10;msbSQhkaAmD6gngFSSSGIAgqDyhp0LE8j6enKeJJllYgbtWLco2jaABt00+fqOAQRIhTJna4Mr3B&#10;pLMjen92SeAAADuKw+pkRtkxrCx6xIHx4BLEbVUyCF3sA0NBBhSAJB+Q4PU3UxRdswZYLBcwOvT5&#10;QOfLgGQTEhyp6pCAbOUST6/9nDdRILObKwxSSJMljqskAEnn6c+GjSdTJMlgFJGoO9SG0/8Ar43b&#10;SAwkBDtILlQYVvpYA6E8yDwX3awAYUNrJ3awG+oQR68AArABBI6dyjb1HkVBZtpXmSJ5Dj1+nZG3&#10;WNvxmJjX4xpwtkayOWk7fpnbqRPpHr6cNDbTtkBeZA6VJAMPtERJA1k/DhNQDt6m3Hd1AdJ0lRLa&#10;fGAY58Dpjku3VtdNBPIboG6f19OJkQw6ZB6gvPQE9KnXTmTA58KViFVRsUlU3HaBoJLazP8AwkcP&#10;JUMSAgKkjaGAIkiIJA+Yj9eNY0h25jcZ3CYEEgGI5A8E7l2KATKtoh3MAoUlpDkHQQY/ZwAonnDL&#10;oEWG+rd09wSfiTrw2ySRLEbYV2GmpmYYGY9PT04DKwAOinUnaW0kQZcg8zrpr68bgOoDaS2gB3FA&#10;AJ2mCIn1HyI4WZbaT1Fh18iR0gMWIYf+cTHAEA8wQWmVIO1jPVrpPIgjiVIAAjcxIZoncxkQZgHk&#10;DE+vEFdARyZtIgkBoIZQ0n5rz4O1WP1bVLiRt2pIYyCoEAf+U8b2IEGWdiw3RBXnBliJnloRz48T&#10;+YfFVuPcn4I9z+N8/ffRsOSfaXnc3G8F5xKpRmvIysjEsJGqVqzCNp4xq8R7a667Me7Gsdu4bqcg&#10;UpdYd3SqsdWBADtqYhgcetrGQbarbO+s2WY25RY1aDc6GoKwZoO7pHM6gNbuKsVtOwV1sHsR+0QP&#10;4dgSxogxGvPlxXZ2VZ9tFVbByagxFdl31NLDvroDPPlz4yftyd6Vba1ArSliQHR3A/iMNzfUCSEE&#10;8yI95nzV1tuc3nfJ5Nlt1te+8W3rXXj01gLWFOPcjaDaQACdV4uwPbHuvxPmMzCyAfIY2Lcj5GLe&#10;HsSpMnHQ0P8Aa3WJtdddlagEkRP2q5W/LXEKf9OR2amFDrW9tJQlyyYzFUMGQTr+9Xj+4/dHjfCZ&#10;mblV49NWXkULm5Gfk9u2nZTu35FrqIWpJ/hD90g8YA8VmJkV5DIVkN2QXK3Vh9d7n7e1V6ZMox+n&#10;TiirZNJ2K09sszHpUWdpmFT2osoxBWvbJ0iUhmFRZanr3Vp2odI2yrbvuJYggA9G3lrwp3OE2Itp&#10;6hUuyXqgpL7iAzgnQqGmAOLrKwoavuFnme7YqhXvsrBeHpKKAJBbcSNTIeuh6akRX7tdri5CWUDt&#10;hI3hzYqk/vDaZ9OPMe+cipD432L4S1K2bq7fnPcanF8f9m0hbEfxb5lxcjuAokxJHEbQASW00BD7&#10;OkkSYUgE/wBo56dTblJZRy0LaRzggFhH/EZ5cEBWgbjJBjrLysBSdpOn6mfXRdYC9MTyjoJGk6hZ&#10;A5iI9Z4BaCCVA0G4svQCR/wueY1k/DhQCGhQC2pWDsHxncw1j0BJgwOGfr1IO0FgJMncpI6QB6D9&#10;vAhhDD+6ZK/CQPXkJ+R+PG4ar6AcmMhSWMjbtK+hmSflwFDsBtnqAHSdu1i2pht0D0MyeXBB3BSC&#10;hMiAQA+9m/vFQBMa6cGCBK6khVYHXUETIUa/2fDjc0TpsABAb0lkBlVJJIHoNDy427QROhA0+LOA&#10;zEmW1H6nhi68yxUMZ3AoQFZ1gCQx+Wn7eDru6QSZkEDd0p8VeDpIgN8+GEoJB3mCSs6dJYRzaR6Q&#10;PlwZVjPSCpCsYgztHIQo28tSPhwS3MHeAvIDpKnq+ncTPqRxGs/y+Sztid3Kd2z0+HrwsbVBj12k&#10;BWeCSR6qIkfMevA6Qqk7W9ZJHMydVI5EcyNYnRQCLS0lZBEPKwW6digkR6EHlwpO8bWBCuRpEMAp&#10;GhMkf7eCBBWOmJYLtVWKtDaEs4MjQ6HnxCh2I1kkKw3CYkwC2kGPThSJJnmsBTuBBdhB3dZjnz4C&#10;iRIEtt1IedojVFQlQB6g6n14AJJ5wUEtrHwjR1I4BIUsmwcyqmTIJQaTtbTUgjT14cBWAIEkQqay&#10;FYR1EwdR8I/ZBkTqwAIUgfFtSrFSer0meccEFR9IMOCVbbDh931GW/sKx6cA6ahEsDQIid51BksV&#10;A9Bz+XCO4M+q69Layob6tsf7BwRLEc1LCWQn6g3PdYyzP68EMebqSf3TEkRyU7VAmeCTB5k9RA1Y&#10;AaxMqCen0M8TIOkbifiSxBA02gGfkD+vHu38fe6KO77d97e2vM+1fN0gqzt47z3j8rx+S1BYdF1d&#10;WR3K2/8AVuqsNQDx7q/Enu0lPM+yvP8AkvbnkKskk4+cMS9r/H+UqQMBb47zeCq5dTEhGqtUmN0D&#10;7fKW9DYrvDFXC11ivtFGV2tfItqDtEqjhCBB4xITYpTt2fc1JabLKktx7UUBlQWrajEsJKKBHMyN&#10;zgksWZS+2xVKbWKNATQ0wpEFQhJ9ZNdaIUdmRXCnfJAHZSwtr3ENY3SNq9Q9Dxn+46HzPF+W8hTj&#10;fcZOI9d2G99FVqUX52DbXsuFqspssQrYawkHpMD3B4k0+3/eKjt4HnPF4jYODc+Icjtvn04fa3YN&#10;eGT3UB6tm4a6nH8B5vznjqcOm6irL8mcu61bkns2OuM6BLg0Vyx2qpVoJEMe1g+K8Lk35C1jI8x7&#10;h8Ji+aylqRrKmvT7pGy8R7b8dTvQgkbZ5xxXmJlHLz8k2Vi1k7OPj7F7RrFK1gVhaUXeUGi2DSBP&#10;CRa1cEd1k6HbIIgG1kIVK3NbEyAi6DlMszkmAqhIUv20Ui8pWk9wh05AnVQPTVUtc1gs1ysu9VdT&#10;HSxlTtc6AzG7UA7CDbtCMpXdYHVFLK26iuxUVpZWsBQxtJZRtETxkZFKVugU3MoK12s3d27qVIWu&#10;tLoLEN1HumekaeM89l0WYvkvyD5HL902JZurtTxQY+P8DSsyxxz4rCF9U7ZTIkwSYkaBhqG3DpWQ&#10;Sdv0GTr+sfA8EpILr1gzH9xioMoG2idvqdeCdxEnd1NOkEAhRBBI1B9OXAYjcRDAghY6ZiQN24bS&#10;CCOcn4cGUKkhjLy6CYDdWhQOBOuhMfPhW5qAsaAyxKwVOoED4+kfHgh90bjpO6CSIJYcmYndHz+U&#10;cGdvoJI0KxPoCw3jQ89eUca7h1qzGIYlJ0jUklSY/wDpI3qTqYDAEGZUKdT1Fp2n/wCviJJgKqLq&#10;Z0ZBLnp3GSfkBwNTJIZi31lwxVtoUFShC8p0/t4lTDM5CnUBjLGCDqFABMjTnHEAKdQfhpvO5RuM&#10;AbRyHqdec8dOkFjB3AKxAboJmTqOegA+PClypMSAF0APUF2zoAVMR/d4J+MKzNEE7iJPPkFJOkxM&#10;cSFILjfqoaVkkKdYDiQCOevy4mJM1gj6VcklgdQAFG7T0B/TSZExu5jl9Oz6pnZ/9I41VXMkHadu&#10;tnMEajTdPyjjdHcUkqyagjdtLa+qmdJiAPgTxJlQro8RAJIKBXjnAYH4DUkcMy7SIAjmYB2nmw1k&#10;aCPQ89OFC6AQIjQaQFMxO2RrzAJ58DQwgIVrGJkCOoR+8NxGvoB8OAm0ASNBPSJI3FSRuJ+BPLgH&#10;cQGBDHcC/UDrEAEnWTHOOCQJPoCfXQqT9PJoI+A5zI4Gu4hTPIdW71AMRun9By+cBdxErIJjRlGg&#10;0JhvSYnglWKb5PMsOsmSZ5hhMf2+nAUAacwQW2kyADrq0/KTxI13FSACRrtA6gwJEhjOk7RrqeIO&#10;qqTqXZgSDuIfaJB3AR/5OIk9QT6hpLEAnmDCqf2z6A8ST9KpuDaDeQrQo5SC8a8vTj90SQQOZksB&#10;J5TAPIcgPnwx+AaSoB5BtQCCZNegHrPElgASVBIklGURzJhiVDARzj4nj8a/1G+Hxmr8d7tpp/HP&#10;vq+n+UnuDxeNk5/tHyWUSArWeR8DTlYjbiFZfGVKOp2nCyTYx7wpfEbs2F6BW6Wr3f4rB69xDyw3&#10;hU6R1FDivXbZvcSYPcr3AVKHrkI1WNcFCfSCpqn94cXV1FWNSKLCllneFtYpasWM2zqOsFTDAGdO&#10;Ave7rG/Y6G7YUeh2c1gidy4cFUK6NtBG4gcWVu3RsCdq60EEhjjvYQpYk75PwQ8+mRxjXYqua7cu&#10;ol8hjWK3FaNjgRA7yd0MydP0xHLiop453TvV5Cd5bLMhEIXbcqsR3a0qIL7vrABiV47GTZW9pO3c&#10;r99iQGBoy66GguLXC2KDG06SZ4cmtld+/YzKdxteopeSGUCN37wB/fI1EHhrASlYRVLbmFIVnULB&#10;q07YucQkEgQWP7p79YXZ2XprrZrFlwEryHqx7QWQWMWMgAsIMiAeBazb1FqAMiIjncK23BkG4oFe&#10;CsKQhLCAdcjad1f3A7shxdZClhbNJjZXXt3nXa9mmoBPtv8AHeBaUy/d/m8fAysql2vtx/E1O+b5&#10;fye0kitsLwtWVfHKU0gKk4njvH49OJ47x2JRgePxqURaMbExaUx8WiqvkKsbHrVFA10+JPH1OpLb&#10;gCNBvUNsLc2TlI5AE8MxLkqQWZWg71G4bRpodwb5ga8+GAJ3FkPSo3dUmBu6Sw3GBxJAnaq6kEQr&#10;GGK6QkmVIkwDPG4jqO2DMMYbXnoQSNCfQieJAVSQxdtdC0zIGugXcdZ9eJJ0lSFCnbshgN4ILE7p&#10;GnPiZGslUkOQAxQsTIJG4iByn9vBCM4DDUnrYfSRukgg/EGOZ4g89xMLOm5hJLAbhM6H4afPiJ2v&#10;oZiWUNrpO2SIJ09Y9THBBLFWgqWLdLMWAUgasGI+Ug/PjUcvpJEMSFUjnEKxXSORH68buqAu4MSd&#10;AnKAIfbDTy6tJj16gRpDAyTAYkyQSVB5j114JChhvkQRBcAmAeQkwVb4g8a/CRsifiX/APRJPLk3&#10;7eAdwBbaZrmCCCa3UtIYcyDHMa+s9YE7SujTC7tp0gyFkfsnj6BOyPq9ee6P7u3158Ak7xHUI1VQ&#10;QOkAKCxIE69McFpYtpJVY/u7jpBLPoPnz4lQQNObCHO0yoQxJAHyiRwJ1KzuD9RIQxv3bQsKoGvM&#10;jgnkCxI6GYkaq5YzBJH7P9vBU1krugzIA05K/poIMcz+vDA7RvEM3USwO4q6iCoB3cxrpwOkk67l&#10;bXRoG0RqvIyeWs8bWUDcJLNpJIA3QwndMQOR4BEEwskcmbTV0mOkRE/u/PjmOphBAJBawgqrFf3O&#10;qQecrwA21m02lWJVXB6jtKxICErzJ5evBYMRvXQHd6ALIbQzJj4A/HjcAzbSzqoYQGZjIBj1Q6xp&#10;8JPG6ApAQtJCwNDtMHnZy0PpHrw0yQo0AliNxGrLIIJiCPWPgeCVPNpQEE8tAikCWUsdPiTI5cHe&#10;pICjkpBEEQGgyAOnlHP14VtSx26bwwJ3EsPjPXzP0g/pwJjmpgliVUhRr9Q6SQSdCuuvw99/ify5&#10;rx39y+MS3wnkb1mvw/ujxeRR5X2t5jciW2Up4/zmHQ9pQbmo7qCQ7A5ftbz+Dk+P9ze2cnO8D53w&#10;Pke3X5DxPmvCvkYOd4/IqqLvY+Fl4ttblJkp/DPUCTQ1iCShWuSD2t9KsCzMQEqYDQ/+sHKRw9ZN&#10;tVjLda1a07blq3OWext7dVhTaFImxQSddwOR5DyXk8WnFx1r3jLuoSytLGsW0CXDDsqxXcNxHMiC&#10;IvyR5zx3uPyQV3xMHE8ji3GjLoChsbLsRt1LXqkq4PWW2sCSx4x38d7ks9ueJe2pqvE4K04dGPl7&#10;rL7XtdnDvkMqssWHkGI2wAfL+OzvdeHlecwPIVJ4jzr4+M3mTgdvc2Fk3fzUuOTdBFZI3VAbtrGD&#10;mZXln9xeNOZYl+NnY9L1WhF7+TRTG2375rOpR0obEUcoPFi+K8/hY3kxi0vZ4nyGfTjlS1T5FlZs&#10;d1KWJkIK9kbnYHSGAFr4Wb4+9aLIZsYrZXv3LZlIK1shK7e5JDayAZEwKfuEZwO4FdyKGZ1Fb0My&#10;wRP3OP3IJ2EsPVoNtdV5ud9tCMFOPsUK7CxVcJWtlVjBdkahSSZJAvdrqGanvJUTkMuuTUheqsIi&#10;owuidz6KSsQQDx5/85+f8e9T54zfa3sVMhX3Hx4sH/5R+fxq2BRK83JrTBpsHUwqyP3XEyEEiZAE&#10;mG2lm3FQNJ1I5fHgESJBMn00ddQYmF5+pJ/TglpCpDQOZIjUGAGWOfx28E7WkEn+5tJL9QBO3dsb&#10;XX4eo43KpDaCIBI+kQGM6bG+QmeIbarSNRLACWIGsFgAQx1iP0HEDcecnmwO2C23QFdQI5+npxIW&#10;Duadp3AmZJ1IJDCNdCJ/tlYK/TBIYgqeot+8W58vnwNWLARBrliwmQW5zJ0PIk/LiG2lCqgGYBCf&#10;SQWMkqOXzHz46iwBjqBkzuDanU+nL5njWTA0USzGIBgg9RO4/sjghdjkKNAshVlRO5l1JgREdXEA&#10;lNsmVCnoEAwSdAEYCPWJ+EHWYkaH6QpImT9RZY5+vy42sYgEqrkDQttBMRptEcFVHJSQYKjrZySJ&#10;JAGugP8A9mkQQWQR9epggyUCqIiNP+wTEQYMToSNdvyDcp5j9ePq9J+kzt3Rt5fTHp8PTjbJnlov&#10;JyQWK8mUMRrz1PAZW2Exrt0AgSdnoQx1Ez6enAKspJTaRoy2KVBBBMyBy9OcnhwOkPumD1GyZPro&#10;p5E6S0/EcOAWHbB3agFVKzEHQklieZP9vHPWASQpG0CHAmSsw3r666cAyVbdP06qN3QwEmRvaFX4&#10;Tww3EEoDz+PUQWXn1H+w/DggglV2kkSSIPSWmZVZLT8ON0AmQRHSB2z6ksJlm0HOfjxHUp+pdI3C&#10;fqC8z1Pr6ru+XBMoNJI1Kq0ARpzaYGnOI4CjkNxJYc9upkaxsA/XX4jgFdDt0BHUTXt5qOkSGGmk&#10;heADrtBZdC4bqHWSJMEIJHoeAYKrBJDHa27aTIn6jEH05cKXk7Bp6AbSu0lQOk6/sPAadoXntBO8&#10;hhyABI3ByAeZMTy4mCN4XqIWDJBSAY15jSP7eSaQ31FVnrAMiQARvlv2wB68aTITcZBVJ3AEFSAC&#10;obXU8j8+Lv6wvx3jvd4HyV3h8D80+AxayLPGeVSvG8R4X8kYdSB6hieQSrHxPJJCD7tKckh2vvdc&#10;bIbIFdDgPY33VadtGAq7dp6q6mrTaxKiSxZYhuOxiOos2x3sV0crbLVptDK9b/xnJ1DTIA/e4v8A&#10;G+a8dR5XDdG6XfYpakU9jdWm2yq9MVI6SSzasukcX5VHszxuXhWlqbKbqrMjJVL6QtNVuLZZbrjd&#10;IU/WBt6ubC5M32/4JMMZE24mT42q85eThLsxbnps20/cDaYJIWy1QCIUE78X2l4/ARzh2RiC+qoX&#10;V0l7K7FpcotDG1AhAkWA8pJ48fn1U+3L7M7AooPhPsLbrsdqv8ywswDLyBWd9jY4YuYLJkhmIG3h&#10;Mbwft/ItbNyA+RmVB8JsKupCEy8WzCeprre3dDwwC3Avz51eF8N5HyXkiGyTdf5HJts3JYVVmw7c&#10;t3ajHqQhUrcFtpXd9EDutLIiuik2Kxst7eNcB2OpUe3apYPJ2sw02zxf37RWa0KDZa5oSlmyLjct&#10;ziwvctdhLtzbY0CeB7c8e9vjfZ/hOx5P3v51L2uXxXiL8h6cfxGDbjbKX8/51K7K8dH6UrqZ26aY&#10;fxfhfDYqeM8V4nAx/G+LwMdFrxcXCw6Eqox6kU/TXTWJPNm1meCgM83QNEblaQdwJ0XZyGjAa6cA&#10;iJMAzDNt6tkgjqEuZ5GOc8CG0LLq6gGSJ3FSYWTqRECSOWvAVkDB5YbumS24GBzKKSB81g8GRtFh&#10;JIA57l6rOc6gbv004KkzG0jdqsFYaSYIJ1GvznTgjRmgWNubbH07VYn6JYfDUg/thlXe3SAqsYLH&#10;aXI0UABweemnDORLLozrEjZImwiIYowg+o1+XGkso2wR1jRXLQD9TDQ/rxtnaZeQyq8iDAX+9DFd&#10;fQ/LgGBuaQDCiRL7UX4hGJGvr+vAKwgjSOQiRB0K7YgD/bx1E7QpKuEMuHA+lJhAzQPjM8BtAoAY&#10;oYhw0EoY+uBInnPLidusAkATsOraBZJdmJ1mBy4G/UE6HltUAMh2n6UJJAMEweCFgaFihJMKzkhm&#10;0iNeQ1+HPiAZBbWAANoB6IMbSoAPwIBHDGJ1EKzAQCQgAKz0nU66zp6cfU3Pd6Tv3TMf3fT9NeAz&#10;8wRBcBZ2zJUGY3Dlr1ADgagQQN0ltp2tMwdu793lJGv6g6LBJhBtI3L0tGojQj/0hOvBDLIliywQ&#10;XExyIBK7v0I2/rxowJEBpG4EkpDGIAO1QVEaiJ9eF27JJEkcjXKAMNCCCDoP3Z/TiSyNLjbrBB3E&#10;FqzMnpcxM/7OE1A0jWNjBiCzQqkgxp8jI5RwJgEncASFnmu9gRHVuEnkAflwEKqdyxIBXUmAWB5E&#10;EERzEHggldwVNSfqk9JBadqht2nzHBhdCAUkwoIUuoG0TuB1E+v6cQQSNm6NQrEN1HXQ+gA9Tr6c&#10;GvaUBmXFgKkaIXYlRyU8v+3hxtZdv906BWG5gCIklgfhy/TiWBUfWXIVQQwaSZJgsvPjmZUQJbmC&#10;0w0dQJQ6enLgQrL1ct8jQhgOQEWLrzkTz046SpLfWd06sszt0MCRGsc/mBuA10kF5kKUA27yNrMA&#10;YPKR8xwDu3HcWbcQCyxtgIdFKyfhy19OPM+2fcfjMLzXt33D4rO8F7g8P5ChL8HyvivK4dmF5Hxu&#10;fSw/jY2ZiWPWw06bPSOPeH4Sxfc7Z/tDJr8Z7x9gP5HINnkcf2f7jNl3jPEeWv6aWz/C5mFfhPcd&#10;pyKMZckhS5XintXUXK9S2q9WTXXY9jCgkOsBcd4PcrIG0uJKnUnu1Uq72qqbKrC9ll7WXpdZlPWy&#10;1rcql1dph3YazEM3ZWt3atcc1vvtcPDDItyQiuKrLkVJQCRtGm5yHyMW3xteNQ7dqnMxnU7BLsr0&#10;4wBMklFdpO7pkNE3UvhV2qqHJ3oIxqAtivRWcYMtpADFWVSI1huR4oFwqrtCgOowL8RMOiO5Ur25&#10;RHcySj9DLMueuSq8UWCvtGurtBbaa+4oWVyVoKEbqr7AWYE7mLAiCY4KB57V97KgtB2lnUG6yzXY&#10;psg6ySt66Di0Ut2FeqtLHgbKnuFlptrqAVXWqnHbpYjcBLQCBwbvu2zMjMyEWjGr/h12XVW2l1pc&#10;o1jV1msmPjWs/XuPtDwXisJE8p5XxPjvcXvDybrGZ5n3R5Tx+Pk+QycouBYFx2f7eisDbTRWqqOZ&#10;JAB1GjMFAhSCAJnpfdrppGvHTuABWA0AHVoA0AAct+3T48beZ+mTuDAAlRIH7srEc2AgcQP0LnbB&#10;gBiZmQGLzHqFjga9QENKsgUBSYb0UQfTkeNwMg9QMHq0JSfUAA/tHpwAGZlDiSDEDmUbcCZIIAH7&#10;0yeXAYlCwDCGg6HSSymQG3Cecxpy4aIUkwTqT0wCCvIkbfSOXw4IOofl6fUNpX1O6QNdJ9PXgFPi&#10;SpIY7iNpA3DpEbNTy0n14kbq9SAw5jQsrLrBErr8eXrxuGwKJCsR0ySx6f7vV6fHgRuDLukSIYMz&#10;SCWkGJKgemo+fDBSTBBnQkgGQqmdxAIGnoD8+JA3cgIEalwWK/3G2ry56SvpwCAdohZAK7ZYHfAk&#10;qIkrJnjdtDHcCqxqGEgfV+8AoEDQxwdu4gsvMnbLDfLRqyqVJPrpHy4EBQOS8iirEAMNoeRvkka9&#10;R4npPOQANu1gdy6j6ig1PH0rE92Y/wDUbp+Hx0jnxqAZVJBEBCFBAX1MkEn1I4lTukKHG0q40JG5&#10;BA3lljTWf2Dg7pg7WlhCHcSEmCSTLgRy6hxMtqWaY2EabhBYE6NIE8vjrwvoCdxA0mQSV6wZVnbn&#10;PMT8eCUI0MFSDCtJ3dwmCRAgGYHPlwD9RkKARtMjcoCkdOsRPL14JEkBepVAJclogBRyQafqOGJH&#10;T1RpEj4bhrqEjTmP14HUYaTLEkqFOwsYkgiQYHxI4O6NoAXmGAGjAlTBgAg/GY9RwTOgKsCvUstt&#10;DCNRLAfUeW758QREblgEQoDBFZZ00AkaTM8amQupiGO5wq7jB39QnTSZk8+DMgwfpVdonUgEEzuO&#10;0ngE8xo2hhoDxJIIRmbUxz0Hw4Y/GZVpkdKho5kqSP7QODJ5yCZJ0rZyxGnUBOv+z5gbee3SYQAv&#10;0L6ba9ZOmg4OsaAKjAkhF+qJEgEHTX04O6CrCSPTWN0T1EIFH7R+vBlG/dlkaNrMFJkSCTCgfoPQ&#10;8e2cNLbcE+U/A3snymLl1ulLplV+5fyDhJSd1RkZN3j1Rvlz0BHGP7M970Lg9k41uF5di64/kMJF&#10;VBfQylQ5rN9RgEuVLDUmOK/t8pclL66mySLQjV96uxrbLdgrFmNUzLtYHaZOhnjHuuR73sJWoLZ0&#10;gNVX2USdivUisGEtPUwMQeKhdT28aysV2KlNFiPWzMioosr3FGsYFzoVKlgJ3cd04gNn83IXtU3i&#10;rbsRVxzYrKxSxAeRAJK8jx3cWhad4Qhb6aSzu13Sa9rMa0ssWQIG5216tOJQ11iu1kIUm1bq6B20&#10;ETuW6LSQAeaevTwbhejPSESkOGOOFBStRk2Ihp22duYKQSCTIiT4Lxldvk/M+StNfjMHHUpbk5wt&#10;392qlCTjhbgNxJNS1uZJA48j533L5F8r3L2bHB7lv+WeHDpfc2Fh12b6rzR3g/dMu9i72AWAPG+S&#10;/HvvT2n758R4/EwfF2eV9m+5PEe6PG42Zi4GPuwrs/xGbm015tVbAmuxhYFIJGo4ViNd5IJEHaZ6&#10;vSAxOuv+ziSYmSv9qdKsRJJA5/2enDGFEmayWnmw1K/8QaQeUCeXH7sSeYWAYhdwBA1UkidSf2cM&#10;UBHMQSpJmDyMhV1IHrrPpwIYRqRIl1lSQOqQUCyefLXlxPIEKvMEmYG7QTvCAkTz/TkBJP8AxBlh&#10;SNvS5GrbeUR6/PgRO4BWAZukkDcB6kat8OocEydBDAnqBnQAn5HT9DPBXdoCtegncUO4rqRDERA9&#10;JPPiQ3UxkDbtMsX1TTpYnTXkQOC31AEmWJQgN6kRBVSP1/28MFAaSGgDp27t0GdVALncNfj6xwSI&#10;nqBGilTKgbVP0k7hIPx/TiRzMook7omBt2qRu0MD0OvDKx6pjokQUACncfmJJaARwoLaKYI1JDAA&#10;emoVWUAfpz142Q8n6AWA2yILLJJ2rP8A5eIkAwrdYjaTuA3EHb9R1j4+g4BC/SJIkksHkkem4GI/&#10;ZHLiO5+9HOvn9Xc5cv8Ah5f7uBvMb4+mSADG1jujVtNvITwOZUGCOobmA0EmSrATxIMKzJIMmRI2&#10;KNxgL1mQYMxEcMy7iXMkup1GgU185BEH9deccHcw3CBEyyj1AkQVIOvrr8uIBWZPIblA1MjmWAHP&#10;9PgeE3EMTKkTtXSJK6Eo2wHTmAYHLUFB/dcMOnkPoJ0+uIPKZn0PC+u2ApAIBnRgI6a+nUfA6cuC&#10;RDHadxIUaTtMD6hykEQB/ZxMAgc2J6o3DcYI5AQQeYngglV56RC6EsoLHQA6yPh+nEMASQN6mEAg&#10;T0kDUHUzMaa8GWWepto0CJBEkhgWDESDzAMcDUEjUFzybYAG3AagxJjTl8+FWSWYKpHKdGYMusFt&#10;eX+3keFUD6tpVlgBQDzA1bXdzmfXXTjQGBuJABB3EwByIHSv9pHBUncBoIhi3Mgkjq6gf0IP68Fu&#10;uQyhgZaGWIAkHRyQJ9AJ+XH0/u8pJENJBLDkSVI0kga+nHnvIe0/O+Fyf6sPzN4rzXtX+m32Zmn7&#10;3JwvKDHqxvPflvzPja0s2e1/xpi5y5NffApz/LnEwtVtuav8n+R/Mn5I98fk/wBxVe66PNWe5/yP&#10;7z9w+7PcLp57AC3hPJedzM/yWPjXeRxcrKRQ4rrexulZecDGzPE4+Z2RUuBlra/3vjcu2quo5lBS&#10;4PjZGDWTsbc1e5VOhjg+H96jyPmPazNQMLOG7PyMLFpfJKV2ttrQYa46bQULzaikCDpg3UeYXLoy&#10;US5Fe9brNvcsp7D2Ut2Khs3kmACK2kCTwGrfGr2I1hLbSUK0C2vI7Z2sxtdyfUgSQTtHCsltbYu0&#10;hlDMHC1tu2pWSLEm1wpX6jtj93h8c5TG+yprljbXW1IGy6WRjUK+utkLtvLEHmZ4v7+Vj0duruIB&#10;ZYLEsgUrbYKiFSlnqhSAQq1sSd22X9ufjejH8lltGPb5m6q3G8J4jGvkG63JZBXm3Y1Q3DGSbXrQ&#10;DQieMjzPmMl/cXujNDN5Hz2Y6veXYORhePrtANWHVWG2hDqoMySVHvPz2XXSfG+C9t+a8tlNls2I&#10;KcPx3iMjNyrLGZYTIvqpbYdJadxAPF3vXzj5tv8ATJ+fvKYnhP6l/Y3jvuTh+J8Tk+UsyvC/lr2t&#10;4LED1ZXu38fW+RyL1Vau7m+HsysMEPbSa/b3vL2l5rxfub2n7u9v+I9z+1vcfh8uvyPhvP8Atz3D&#10;4/G8t4TzfiMvHaynM8X5bxmXVdRcjFLKbFIPrwNZLEbY+pgCsErBjQRPzB04IBB6dVA6oKkKNNrB&#10;RI05an58QNrwNxIEKWXbJiAJBngKw0aIAadhCJ0TpMAEx+9wJG+RuAEEbtIG4aAj4meUenAPrMzy&#10;UburVWEwFX9YX5nhiQBKsvSNkHbYm9mGmoYcvXX043ABeZAABO5tvSy83J5qeQOnLhV1PqASNCWk&#10;gxodymNf+3jURoQzHaEWSdR67SJB+AHBJLCZEGdiqgA3dMsSdoMc4058dRG6YUAjWS24aNB5EiB6&#10;a8+AQWB3KCkEgqWnlruWW1jmeGhoG8GWAOkkAM24AjboI13AenCggy0bidujiVUMpiQJ5jgr2/Xq&#10;PSJ1O2SBG5iOR5zxJcbgjll2BSFmQ5KwdsHXXn+nEsywNoJ2sCGEkllHIn+zQH48FpZQV2w20alm&#10;2ud2pLx6gDlHrxO4EiAegjTUjfyDOHGmoAUnj6jtmObzy5cufc/e5xxzJCqoBaYJYDlM8jMnnJ4n&#10;QESxgSEBOoVeR3EaenqOCYgmCVMEwoYRGoZpETyE68AgiZLBNQASs7jB1ZQTz9f0ng7wk8wREwNx&#10;3SNUedwjUgDgaFdywSSdzsAFJ3agieU8tPhwx5MSrHmGLgRM6xIkAx/u43yQfgwG7cTWCQzdHQQB&#10;qDqeObSCdkkuSFJ2s1ZBB2q0x+zgE71faSH+qBoCAZEg8jpoTPPiNvqAJBQKQeqRpBAGg1Gnz4K+&#10;kwQBpJncu2D1T6HWNOICtKqHXaTp1dQIbUieYOnL58SQCRBU6TEgmJGghZ+En5cEkFW6lgn6Q7jc&#10;ZMqY26/L9ODEEmR0gACQegazOnP4A8cyQWjcZADltqmeSiANxGgIHoeFYmDLCFY7ixZdxSdNJBP6&#10;6cAblL8xt5gbQNqwvUdBA9GM8tOAzEkydU01lhrOsMp6h89OPfn9TP8AUT7oTwHsj2Zhivx3iMZ8&#10;U+5fyB7vy6bl9vfj32J4u++k+Y91e5cunt01AirHpFmTkPVjU3Wp70/qe/Oh7PuP3NZjeL9hex/H&#10;ZWRle1PxN+OvGG2r2v8Ajr2aLu0jYOJRc92bkOiWeU8lZk5tqhriB7j9kIbMRvdvtG3NxMmDTW+X&#10;7W8rjX1pRSLv8O2Bbc7mC7BSTI4xsbLVn+msrmbEbEtJNvcCKpdF7K9xlYbthaPTg1eRrrLpX2kv&#10;SlVZE2BQWKK4DGtd6MplQJ9YFnkfZHlvIYxfMOTXiszXYhSoMUrvxShtvb+NttadoU+rEk21Znh/&#10;F+UghUdlzqLrbLLUpJroatq6972mqSxAA06eFvr9sYVmU2TsYWWWg3Oid9xYkVWJj31EMbAya7gY&#10;2sDRjt4/x+Pf1DuWnLsKsC1taFKUroyBvOxJ+k7ZAKiKz7385nZPcv3nxPjK/taHNV1LtjLbU9lj&#10;1W2LWGRrAhrsfdrMU4mBiDExa1sJ7NbJZf2xuLZJ2IXeVhmU/URJ6dTRSxvWumxytiyB0rWiK21b&#10;LmWu4lxzBB9W0/J7Y92Ivk/dviR7Nq+9ouZRje4rKMW6ktUqCrMTGr2ydV3SZ+ngkZHctWtaq7bP&#10;4AvLrUi1IKmVUCkE7l13AzpPHtH+h7+srzNtv9MuZ5bH8J+F/wA05zM2R+Bcvzd2NXi+1PeLmBl/&#10;hzyHlMqy+vMCh/bV2RYH3+PgYOLm4GVjZuDnY1WfgZ2FfVk4WdhZdS5GNmY+VQ1lGTjX0uHrdCUd&#10;CGUkcAiW2EjaesbmC7wGhWMyu30mPjwSSTLLukgMqkKSx0G4dAOsHU+gHBXXQTCgsV2hRWYJJAHw&#10;mZj4cfBmEqNxUKCCdygaRu5/MA8EndvJXeTB1EgAgiJ6tfQD9vBJDVrLsCG1kELuYGSvcUmTzgfH&#10;hYkCQ8gxPTtB5GSUgEjSGJHAOo0J2qA4JMlt0mYrM/8AZy4DbQxO8EtBJVipKnQyrBRIgFtvEbiA&#10;zQASYMrAKacwq/qR+vG4glTuDTq0Hq3AkCFeZ115eo4ACEjQLufUoQQdukbyw9TJ14kgKCqE/AAC&#10;RKCeoE+nrPy4/dncVBHV0gaegJ+kD49PBliQCuvVBMqV2CCNQ8jnBEHTgmS4YkFYMalSYMSF1iPi&#10;flxB15knTaDLAKIGpltP04HQxkk7WCBiAAIDkdZ9defpwDJ2kdOupI+oeiltNPj6cfVrt2/yzz2f&#10;X+m304AJACgdJH0wWIadTDAAgkazwGXd1bSDG4/UpJJJIFepA5+vpwyA8+lXIUFga9CImVDSP1X4&#10;nhirMetpIHUDHVGpBEk6fAfDhyNNxhtsGYKgsRMMVHw/X5cKoJJKwHWX3IC0Lt2gSqgmTy3RrxMn&#10;kdpGqo6bgDJ6mSPjz/aOF6eoAGCZgExuHJAQRr8Z+fBYAblUEQNkkKRDDUwVOkzM/LhQdQRIOjEF&#10;WhpIldSRAHrrxNmigIC0zPqoXQiWJPwJKgHiWZeTsdkgTJAcEzOqmCdY+fBmZXSSAQsQu6wgjpAH&#10;+2eAZ0I1BmSZGsQV9NeGKsRBQ67Xnq/fESwiOU8h6cbjyQblBEahQwAUDUK0EfLiIJFYP7xk7pYg&#10;7YkyNeQ1+XB/unU85BG3cqFo10En4z8OFVgD6qu/thQBZtYroZjTTnx7j/qJ/qO9z3+H9r+JdfGe&#10;2fbHhaafJe+fyP7utqezx3sn2H4GzIps8z5vO7JdmZkxsTHSzIyLa6UZxkfmL8w02e2fYHtVMrwX&#10;4W/B/h87JzfZP4q9sZGRbY9wuYpR7g/Ivmu1u8v5u3HW3IcV0VLTiU00LVe1TITcXZkZ66lsdhbS&#10;gTWwCxtW56DcPqI4/D/5Sy7LRV4H3Fj0eXsxrndH8F5KxvAeQF9jCup1x8PPaxtu7c6g6iOPFec8&#10;GXyMTyHj6fIUZyNXYy05K1XVB60Zwz2K1Z6evaq7SASDirZVWXr0m1SK1rayrcFFfWu8JuDNEs2m&#10;pI4ArSrthTZ3Kxv2VMv8JNxQWdNloBBJLI53GQYLNgYYb+IDeMY2obSjMKrKiNlpZtAWG3pCz68M&#10;luJSGrqLiwqrdxUtU1oEaqxjY9m7cWmFKTPVwtSVLR2ygCEV2q1g7js53NBD10AKzNG0j1LSlNVS&#10;0Vb1ZhVXWu4s4yGss7XXUlmQEcoYDG1hpPTesXM1Wwg2kdwFVuY3dLIllaJbG76Qy6jlw9xPSGuV&#10;mCDurC9vG2oCoCkXq5g+rQRoR7N/Gwa/bm+4avJZuKxVcVsXETIsx/ubleVZbblKDa6OFZtxKQaz&#10;f2K8Y2tRXaWSxlZGDXWI4U2CqpHWWKh45HcArM14WyqimmwVGxjVkUsbKl8iLVbuVGwIdiD93awG&#10;oPHhP6Tf6t/Oe4veX9FvmswUexfeWTble4feH9L/AJfyefW9r1UOLPIeZ/CmRdldzyHi6e7k+DtY&#10;5eGjI1+O/gPd3tLzvifc/tP3X4bxvuP2v7k8B5HF8r4H3B7e85g0+T8N5vw/lMK2/E8j4vyuBel1&#10;F9TtXZWwZCQRwV5COojQjTbqrbgwJOnrrr8OFVdTBJUAgkBQxbQjUFgSPUEx6cQx3agMugmPqAMA&#10;kTpHxk/IdJUAw06nXaADqRtIK/tHrxIPT9IO7SIZSrH94mIj48CeQ+MDcq9IMJJEiJn05cuAIVlA&#10;VVkglgxHNhKgCF2x8/TgRzEsx2HQlt3KSdQSPUz/ALRGxVjpaZg8l1kwu9Y9J0+HDDpg9QU6bmJE&#10;E+mhYj9CDxO5ZAC8wqSzBhCz1Ecp+H7ePqOhhoBbkwIA1BaW9J/8hGi9UyNV1ba55gkQTM/ATzPH&#10;URtXaJBb90BtAJO14nT0J104BIg2KFEldwGjBtOraS0D+3iDtLKRuI2k9MMQVOnVEwP/AC8ak9JA&#10;CxpsCsQWnXUgH01HzIEMwYMQzFwNQdCAqxtcwsD4mdOOfpO2GmImP1/ejnHEMdTtgEEAiCT1Hlz5&#10;+o+XAUMGEyy/AFYET/wqP2HggwVdhtBIGwSA+vODBIIiGOvpwQQrCdQBBKALCkGIYEAmPQR66BiG&#10;DsAWTaARpDs0dP0+o+BHG0zteB6CNNoBJ5kD6vgIPBBYsRsg7AoRW0CIBptMyJ19D6cSZ6Tz3Awp&#10;2hlDxzb4/LXjcZWNFPUAemZOu6A3LnJB4EEHUyx6RCyG5CJZTzjTjRTyEqwDPMEFVBIEjbp6bVkf&#10;NivSSPqlTsO0BmAIC70WI9I9NDwSV5xz6epSxJA1ZQQu7XkNOfGpZY37hEypEMYPICddZERxIB+r&#10;6jCkrqWgxEAj/Z8Z4mCZgjepDLowRlB1eI15aGeXBAYajY24Sp2kkmBE7iSf/qnjoSWndJY6khgW&#10;BEhEXdM8+Y+fHuL2f+LvdXsr+pP+sXKoXC9ofhT2f5ke5PbXs7Ousat/cP5t9ze2ss4ntPwniglj&#10;t4qvJHm8641VpTTS75dOT+aP6sPzH5L8ie4+/bj+2/AJa/ivxv7C8TXk1s3t78c+xMG6nxPtTwiJ&#10;XjnJNaPn5dtfeybsm8tZwqtc9vdc1Y9le3sVLdSiW25NIDM5Kl1QDcCAPUHhbbMcsKbq5pALLdQW&#10;ud3R2BrruTHs6UGp3gjRY4Owu6pdburtNtpq3ZBFIxqXYkZIW03WFSmlZPMAn8dDymQMnyPiPD+H&#10;8VlrY694WV41OVUWvquYZFyqSA3IuHg9LTTdUwNLnt12iyEZWrcWKHcFjWuNWs81EQJbQgkd1Cyl&#10;yQsWtKlVZ9xfaotdm9C+7SIPFltaAuamUEbiRLMHEMVO5gxJ/d3RAGg4YEbAxCVbVZNtatY0tv3O&#10;e2Ru2iCGcAGCYudKqgoUPkV2AHIsx9hdt8xQqEo2v1TJ5HqV6TsPNyUXfZLEu72wAB2wxgHQt8I4&#10;NbAssWMUKMXRiDYGYg7GoQT9Gm5gDqx4uCGBLGtiyhUR7GoJ7qwX7HWoYQNZIMDjJ9s25ouo9vo9&#10;FQwlssxRdLZNl2SEfY5pyMmJEQCojSQ12QjdtKe7aC9bV3VVBfuwHq1rXEFTHQEsVVtWB4rqy8nH&#10;xqwMdjlVIbVcwxdlVW3Y4Z7ChCSJEDSTxYoLugqZ1rayp67XXvd/bUy7mOzWsGBE8hEfjT+j7+pD&#10;3fT7l/os9+e5sf2j4nN8/mY1WZ/S57j91eUox8H3f4P3D5C1FH4cfyuSH834e+4UeHqutzsIp27c&#10;fJ8f5vw3ksHzPh/KYNGf4vzPiszF8l4jynjcmqu/D8hgeTw7L8XNw8qmwNXbWzo6NIPLheaRtKpP&#10;U0zCtzgPB/ZPBAKb20ULqpJJIJb6tYkjloY5jgmd0nVgP4kEsgVY2xGkj0g/Hg9HVtbpkhSDoTBM&#10;B9D6/wCzjSB9LaaHaAgDNES0gxPLQfHjSEOrFV6oYgGASSFJ5x8NeNo1WYDCRLcwQSZKgAfrzOoj&#10;iFl2Jln5lvqIJBaCJnloeCCm1ViNx5rIBJcmSFnX+8TwND0KYjUggwFURJAM+ktwJkSRHTO0qqqw&#10;P723UKfWdfjwWJIiNAwG12kuzKQdQ2gAk6/COI6mDRtZWgwQNuhAEMdDGus/HjQGfULOqlRCoQVA&#10;IC6T8PnwOkgnUtIMgDnJjcQDB9ADxLSBtWdoggTHUWJPTOkDlrzPG5toZQHUgEwNdoZdQVO2TzmI&#10;+HES/Ld9CfT2p5/3o9OXpPDEElZCtIG2CdpJOoG1Ph+34cGSGhPo2w4DLovOdxkaiSSeCJAJKhho&#10;wYkBVB5sQxYSB+7xppqqos9IIDazz1B+OhnjVlJEnYICkcw24hhqRpzPrzPHInrIJBJY7diCJXk0&#10;jdHMGOXH1FEIJYKQw6uoSSSN0GSRoRAHBBgFSQpPKSsgbANpWDOvIj58RG0gsAw57d07oMAsSOXE&#10;mecaHQbTKhQQCVJHPlMz9Q4J0BMbSWZlAJgxqSSZWNPgJ04HIKenkYAWdqgndKgDqnmYgxPBJLEx&#10;PUdCHHUYMAdMR6HmeXERKgt1MDJLasNSAqkmRGgMH04VipXb6TAlZ3KRpP6fAa8Z3mPMZ+D4zxPi&#10;8W/yHlPK+TzMfx3jvF4OMhuysrPz8y2nExMTEprLWWO6oqgsTA48j7L/ABL7hu/rP/NWC+bj3+y/&#10;wf5zxVXsH29nYs0oPeX5i8iLfaeNTflWCsVeGTzWWIYtSnTu837L87+Sqv6dfwj7huNWJ+F/6d8v&#10;yHtmjyvjgaXrwffP5Le9fffvKlrMIvfUl+H425wynFCsim0JRTj0s7nLx0b7B7bgDUqd56bLBfWa&#10;+5vILBgQQxM8YwShWysHZv8AvqsO2mpRY4ZnYsq21gWIiooLbGlgGEmwsa8ndCrgoEc42x1yCjHb&#10;2h2wSeeoaNJHFi031OD2si+mxxScWy2tnTIaoQ9aVV2I8iNjKgI6uMOop2L7wv8AHS201DMspS3u&#10;qXdEP3II7kfwoMTy49u+Ps2rRgnI8Tk2dwOluRh5+O2LcQQAt1dTVhSIJtZdqhCZx70uaHSpHVCj&#10;IGalt1i3maNiVIYKwS2sRHG4WqDag7FUHcrFXssSSRDleREgDpPPgtWwsjYNVUbjVo6AAQV3WOCG&#10;IYklpPDfzVhQ25QptpCEkitNZ3ETtY/VAJIjgsE2Gxi9pALdB78hRYSgtSoCfRtJAngqzw5QV2Eb&#10;goZWtSCoVwrbj1ECNwUTK6PcxSWoNiKBvdbEJUWSh6yisHMMFDaRI49z+QbJqouwvGZbY5yDVdYr&#10;Cixq22WulZY9sFxuO7aNoALDj3l5mwHJAzHC5j761S20ve2QAhMqHyQoJGwwNIUHhwxx0orBsgtX&#10;afIU2YoZxRbWW7FuLCoi7VZiIPrxRX2Sq49geqnfWlzWO1+8GoMRSlmUZLbWHb2mJmO+5vpyMlbb&#10;ck7GBZ7MtkZce5m7VgyxhlCdHRYBgxKU2YRtLoHqAFM1M9VSNCI23s2oi7p3QCGOunFHtv2xmW/n&#10;j+l3LzsrK83/AE4+9PJ5VHiPFq+Sj+R87+Jvc/bz838Z+YvS4u2JXj2+JyLBFuFv/jKM38A+/f8A&#10;Ivyv4vxtOb77/p5/IVuB4P8AL3s2O5XmZdXhxlX4nvP21j5Ksq+X8NbmYQBQXGi1u0DEiCC20LPT&#10;zaQQADAj4ERxEBmDAxOsyXrl+Ujb/YNeCu1iSQCV1G5joApkjUaToF5cdTM+5ipKDlJG5uQO1QAV&#10;MxJ+XAkqxO6SBEPJAHroB/ZwAwAAPNYneSGkhdA0GRrAkjgAwASdoGgCQWLFtJYCOPqM8pZZDzJJ&#10;sOhKwdwHrPy43CAdyEt9QChhvDcv3a4n0I14+rcWUlTPSoXUOomXJWF19BPEwmhgdMM4AI0iTJHx&#10;+R9Bx0nfAIQbIUEiJZiemTyB143SCu87tAIVVDMfSTynTkdfXgnqIPzWZnQa6l+rbroSOOUCCWE6&#10;9LQw0gj02/AGONwgSdCGIHLbuHw26AaRM/Pj6W3TH1NHcmIieXb/AHuU6/LjpIEkKsxJA3NDDWIB&#10;JbQag/rwH6ZMqsLG5wAQ7GSErVVOvLUcuDDhmMAcgWDB9zGNSJHPmAo+PA5Pop3REyIJCAiIiY5g&#10;acRt6WhQpggQSVM/vFXA0HOf04O4M2jEgaQdxTUaHr5z+pHPjapRdrLIg6sN28LrG0Enp/8AJwZl&#10;igMjoIMQSpXntI1A0OnBggOdRAG6VYgha212EknhdpgjWQdwPSIUSB0gwAvr/s4iAZ13bgZMfxFW&#10;YJKwSfkf14EDSRrG8DmdYgFFGnxERz4hUBMqJJVnYaGIUnbqdJ/3cP5f+p/+pH8RfhauukXU+G93&#10;e8PGr7t8hUyG1V8P7IwLc73f5ktUvSMbCtJLaDqjjyvtX+hb+mn3L+TfK46W4+L+W/6iHzfxx7DF&#10;9oNS5fiPxz4izI99+fwGtIsV8/J8GxRCNvUDx5Sr+qX+pD3r7k9heQ8t9zh/hj2m1P48/DOClb3V&#10;UY1/4+9prg1eew8IApj2eXs8lk2x12sxZhXjRVXQGORZbj01hKsqyk7VS24dyt6wrmIVa20ILCSw&#10;fbYKFtXZaLKamrcXr3g6WMB2GrG0VaHeJ9OBk5VIamtF31qz03499F1YFpLNvsapmYSQepgAABwa&#10;B1qzzVfbZXjY6212BLzWLV3jIXGd2G0iW2D0UcbVZam7j48VCqsWLVVXWRYvqEsYrvkdDSZ9KyyS&#10;1qPOWu5SHdm2WPS5rIsqCbAykwUBAJAB2013Zt1d3bNXeoAevaci1i2zelVprDPoFlOkE6H3p+P/&#10;ALgM2E3hfedHir3tN16YuU/ifLsmyf4dVt+ExgQHaSDCquGF8jXatgVcnGBXuVF7Hx7K7UsWpmtp&#10;YWL3ApCxt9CQnfWu7vLTvQWI4VCjo1W8kI7ttBO3nu05HisO1dSXPWEUndayptIDPEu1QUMZgxI5&#10;Dg7GkbWVUXpcIwUIqksN1aIpmeoyI9eC9VG4ojMCpdRfZU4KsoDkUlmO0bjqF/QBP4iwVi4qQxrT&#10;arl1Anox1LBZPMEkEji9rCwBUN3Ay2NjdO6vvbn2tsR4UgbNwIMgjj3Gl2TTV91hvWy3kqlmPi9k&#10;Jk1guFpDMSxUncdjAKVAI91eQqOO9mZ5rNx1sLWdk4NFtuMgexBtFI0FfUUcIAx2ieLBTSq4VTVP&#10;aO1aiMbmIrauCJdHu2u2kQ4GvFdVey1bKAarbkek4/cJdUsuLM+2tlUSCwguqyCpVg2TnXitO7tY&#10;oxW51suqQPtZccnFrUlIJPUD/EEC5auxkb8dLkub7h79XsVWLKoRwZbcoI2NvVoULDVMrJZfvSnM&#10;ruteuntKLnyLD0KpSxiylpY7RIgAH2x+QfYfu73D7C99e081PL+0vfPszz3lPbHur2z5eg3PT5Lx&#10;nm/B24XlcHIoJYOtLdq1SBZKkzgfiz/+ZP4Hyv58/HrO1Hj/AOof2F4rw2B+a/aNDFFSn3n7Mwaf&#10;De3vyX4jFasn7jDTx/mqg7F680gAVe+/6U/z/wDjn80eE+2pyfI+P9qecxz7s9urayoaPd/sjObC&#10;93+08xbG2mvPwsdiAdsgqTqkbSdNU389um4aMo5zyHAA28xAmCxUN0kFdBrERHrwNCqNqBCTqx3i&#10;xToSVn9v+wAudSAXA3DlJJHrGnpqBE8QwJZmYN07oQMISQZKgMdZ5jgct3UQGU7SxIBB/eUhoOnI&#10;GeXB6CCVkj0YmTtYiQQY1iDP66wQSI3GJ0WRDSTM6wflpy4ICncxAZkIXkBuJadYBJ/YAeIZiASo&#10;KBAQRI0kfWogyfnIkcbdSYAkxtZSVBI5gMwcwOYHP04EqTIC2ajcgLAEgfUAwgsRyHLgsRHMOVMk&#10;tCgbSATG7QHTQHTg/ugNDwQ25OasmsAn6QOcD0k8RurmIj03bp+P0ber+9PD7dpBCn6ZM+oLDVvp&#10;9f004Jj6g3MkctuhDaSxMEf9nAYEPrukAKJO7mfRNqkH0jT4REsCICkQQCjMDAAgtAIMcoHBIQyI&#10;KayF3BSKxJjcREjmSZ4AMwAxVhzHXosDRVkTziIPG4akmSpIhCpnafSEVvqnWI9dSNSYbczRDgkz&#10;rzA0P6AfpxBB+r1J10gvpyQldBrqTxtX5IFAMbYJEyTBgyPgH4zvev5T9/ezfxj7O8VXbf5D3T7+&#10;90eF9n+3sKuqs3NZleW89m4OEm0KZBsk+k8eR9u/0+J70/rR9+Yb9oN+M6h7L/EWJeO6LPv/AMt+&#10;8sTHws+mi6sBn8P4/wAsjbultePI+3Pxl572p/Rb+Nctmwz4T8KZOR538p+QwVstN9/kfzL7jwKf&#10;I4diLUa//cWB4osHkWNG7jK94+5sr3P7m9x+Vdsjz3u73T5XL9xee81lZlVmVn1+X9z+Zy/I+Y8j&#10;2gQbWus7jBgqnSOHPkIdbzRazWWjIy7b6Te4xabrO6Atu0kJENYF1B0C30110DHzF+2rtyHP2lWM&#10;m66pmu2OyHtAsRuQFtqbRJ4BxnuqXtqlrOKiwF9dbW37WG3+Hk1BbQZMEMxHIr4qtcMUo58iOxuS&#10;4K5F1Vxx9jELVeoDB27YI3amJyQ4qyLKwmNkNeyMzMtrUC9mBStg1TFw4l4hZJIHFi3J95j295a6&#10;zcgGNYGNlwXbYTeWFpctG9t+upAH2x2w+JXLNUa7bGyGcG9bNUsVQonbugqfVuHVqrVNTtlm2oVW&#10;tvUWvULK/wCUqhga1AYRtR1E7jxYLqTgV2oSaVrJIqNKvXlKFJ2bIHbTuQva64k8ewas7KoxvH/k&#10;XH8v+OWr8gwx7a6vMBb8DbawR77z5jxNCVka3E1mNdcHIXyHkftrs3FdSyKzELWy3gYzpFaDdrEB&#10;5RgCJ3Y99VprWxBetd1sWCENpbussAWVsxlQfrGhJ12gVs1hru2WHeWnYxVgwFirKTOpkwJA1ndW&#10;/NmYNNhCv1WahS2lcSNBJ9AeEdECjY66QqkuW0dhJb7eSJ5dcanXi2zcETt2LoyyrG7QAbtncrZw&#10;LBpCmJIHGWz3LUExcjc73rQO9Wisy2hE6P4bbdonSY1gj3BiY+V3cfxnifJ5Dp9yXx3vLCp62r60&#10;pycVqrE7ZUhkMjpUngG+6mbQr5GTTShWbt2RbkqlDVU/9Q28OgUqQEExotiV2G2tr13Vpls9px7H&#10;cM7NH8R8M91kVgCzFQRE8J2US6mk91LF3VIFCksj02ubHrpK7Z0r6xzG6WYQ1igY9adrI77C7IH2&#10;9b2Mx3ti9gMSNV+ncYJN2QxroNhZshqFa9LRX3y8w42JXUuwCZsO4mPVkZgq4g7jVFms7iU3Amts&#10;llVe2bAaixmWdZEMqlyEtVbTvocX2XMqBaxFKPUjWrbDrtmGeCNBPE05rNYjUVLffTua26lTey9o&#10;J/jHdoIPLr+Onhfyr+IPfvvD8SflL2rauf4T8h/jj3R5X2l7nwrZrY11eU8NdUzU76kS2u3fj31M&#10;Veth0nxntf8Aq/8Aw57E/q39uYn2mEffXtvyeB+FPzBXjY+JjY3f8kuD4nzH4/8AdOUCveYNg+Lt&#10;ybLGbvRBHjPA/jD834P43/LnkFrqv/BX55+1/GP5M+9avDVsPwC+TzbPbHvcnIzBVWfDeRzrCV1R&#10;eXAD1spIaS2u6JkyDBMtpHOdOCVAG86tyUsrSAwJCpIb6uXp6cSpKyCQxiNQ+gY6jSTBGv7OAAuk&#10;kq0/UAZEEkESoGvrPBYjVxJksJgaKsxs0EfHTdwJhoCs3Nd3UAytEaTMfs58Mokho3yog7vUbdF6&#10;QSAPU8/iAx2iSq7gACRrDESVYEmQdJA4VYO5WYiNpOoPItAWyenXSAfSCBtYENBGkMnqY57pXUk6&#10;cLtDk6k7SAxkKxBHMqAogj105nggESpJ5hlDSoUydSE9PiONuwzsnbLfX/Mmf+8jq3fTxoZnaCIj&#10;k5VpEgAFzHzgHgBRMTMzDMOsyDrtbcCf/oOGMgxAknpY6nXcYIE+mgZYI4DehCwAZLhRMj+7IBiO&#10;Z58Np9QZdNu8HRC5BjVQsT8PXThYEE9KwOll26hQORA1+Q5acERtDQRAAYwv07T0kFtQTOmk6Ace&#10;Q9z+7fPeE9q+2/D0tleV9xe5fLYHgfA+MxV2rZlZ/mPK34vj8KhXYKWssUAiZ5ceb8X7P/LOd/Vf&#10;+TPFZORgU/jz+nDxze6fHHyNVvYFPlfyl5D/AC78aeP8f3g38ajyOZZKEJU5048l7Y/px9o/i/8A&#10;o19u5OTmYv8AnGLQ35k/L1Pjr778FKbvcvunxeJ7L8BndxNpuw/CXvRdDLbqOLPdX9TP5x/Jv5+8&#10;6tjjF8v+VfennvdtOPYwtWx/DeM8pl3eF8RTQm1FpwcaivRhtXaOHxVquupAyUxL1JLNdWcntslD&#10;1tXS9QabGWK+4ya6SSgzrjbWyVeSpqu33Gu9Wpox8JrNlRtvbHDWMpCoqHUgjaWrvyaGFCJSmRYl&#10;mPZjV2tYmJZiqO0MhnoVN2i1WMNTGuPRbi4q42RbfZdkV7q7jUkXVWdt1HaUo9fcjr2yhMseERLB&#10;fjMKKa/ujusNSWZdNtS1yDZ3zYtizLWTBBG4cM1ORf5DOosuyBi4tbjZXWxuy7g9r9tqzjItYZia&#10;92O5gkia8l7UBazZbXjlAuKcdWR1qpDob996uRvkbQrrJUwy2PVZZjkKUS3sFLgq1UHILQzKmTaW&#10;Fdclj0Hmd2bYUotQiu5U6qWBS0JbaDY09ulql2LJ1bbMqeECmwWrYr1BDCLuK29mT1MU3La5ClFk&#10;kiZ4bI8eK6K71f7Suy1gtIpe1wFWvabrsgiHLgiuB6QOFD3E2V27a6L1sarOutKvfuqyVD21WOGb&#10;YxkwAYnX2n738fbVX5L2t7o8P5irOGOt+R4/N8N5KjKW3EsexkF+HbhK2wsV2WAbtpMexveOR5e/&#10;P9v+5PC+B9w+Ou75s+6xs/xmPk49i5Nd3cq7aX6LO7buBJKIBhYnkbLQlK11vYTYrEBSDLMpNDvY&#10;uwA6LWAI2xwtZcmyxQXJKusKFmqrtyzKq7QpUFSP0bgWWqlkBTY4QQiypsXG2wtO/e3xAIMTy4dM&#10;l4rA3i0JtVUlmFZUGK61MHXViGPLhq/uGtyKQbbsZACBFbF6y30BgSG1MAek8W4+9sXxJazfTiqy&#10;rk0hQ+SL67dxGN/1KISddyyzAsRwfGVZIwc73H5bC8f49s5TvU+QupvyqbGZUsNT4BKl5PaYzzMN&#10;Ti2ZF1uwUIRcj34ttgpZGNNdSqilFyIUlgHAAO0AnhrsnHpRhZvuqWq3FW5g9O6m8kMq1tXUoSJY&#10;yPRjxbe9mG1eW2KK3bJazIroZqrFNVa27q3G/aW6lCFlH7x4rD1SFqSizuks6L9nXSmKpUAV07FY&#10;vJ3ErvIh1PBrsr+6y3SqzJVbO1SikXPWLKANta11t2i8GWEiTrxbiVtfXZtuW2qxVVKnrLm+hKxu&#10;c02EPWoMaDWQAQodftwi2YyWMwebqCVC1WdxW3V3EVVITNZhmb0OICNtbhVWtakXId1ayqi55Btx&#10;1srAWGHc3jWOninFaxNtyk19SKQxNlVt9Zsr/i13WLAQSyhUAIYNDNZ3a1u7datUxKWY4dUqK2Oi&#10;darctQXUh1AJgTxiWrTbc5b7k12Ui7dn0WWtVfjWKS9dmKlG4uCHr2bgZZOPCr+Nf6k/dH5G/HHh&#10;q6MEfhX+oPM8l+XfxrZ4XDtTGq8b4t/N5g96+y8cLUpSzxHlccorEbWUbG8Z7b/rK/Hvvb+k33w6&#10;41Of718Dg+U/Lf4M8hklEN2U3kvb/jz+RPaVTu3RRneHurrUmcpiDxi/kX+nD80fjf8AN3svLrR/&#10;88/HXuvw/uSrD+4Nq10eXxcG+zyHhM0Glg2Pm00XiDKTPEQC0RJ9SrgL1AwHE6MP1PPhZJC7jtEQ&#10;IB0MLqFcEz8teI3MqhjtMaqRqdojqJOgB9NefBVZltoLqCBqpIIPPcIgH0/YeOQjWBErzGuhiD6/&#10;PnxJ6WPU0gFQ2h1J1YQBP/Cv68ECATsHpAIJYMxMHcFQCORJ14BfoDLC7AGAkEttA1CqR8ZAE/qf&#10;3d2hUiAJLD6oHImIJgEfHj6Ty280iOe2YmJ9PjpHBgkbdoMtBflucMB1NJAJiJM/Hhl2mH0BYGCA&#10;AQ25Y2bw4/YCeB66iN0EtGo6dD66TzGvOJPSYgxJKE9UiYBKkM0wBHpxkZmXfj4uHhY92XlZmTYm&#10;Lj4uJj1m3JuzMi2xKcfHqpr3OzOqqFkkATw3nfyt/Vn+KvL+RvryX8X7D/E/n8D8vfkHzuRidtTh&#10;eP8Aav4/yPN5eFYzWGLM5sPGJ3A26GPO+3f6Jf6Xvbnsbwz4zYfhPy1/UX5W/wB1+5sjIsuyV/zf&#10;x34t9jZmL4Hxfax66Slef5rLHcY9yohdpt8//Vz/AFC/kL8vBfIZlnjPa3mfM1+3/wAV+LsylFmP&#10;V7Y/GHtpfGeyvFriWsd+QcG51rrBFtjGWZcfHwxSinDpxcchcwUn+CiVolq0Y2Ni1BJBjY1pIMFu&#10;KWvenOWhXfZhh37YGTblKmTkM1TWdxsdWUSWawdU6MafuGsqL0nJqhkbBqc7qRVUtkBL2svosZyd&#10;52mQVPGRXUlluQ2HXVkU3ZO1aclSwYBa3rWp78kipap1ZQpEtINFlL4iwww1tRV2U23L91ca7Jvy&#10;Wu7O6lfVX9RZpfa9eHWMUDH2Pl04vksmu6l+1kilgCb6kO5WMrAJJDVyUGL5GvyNV1WNlJj34pry&#10;aXtprtUOoINeUvSSVOvbUMCxE3HeXuOKcy97ESmnAdLMdO8Q6VVqliK4RQA5UGTAJ4txRQVd70W/&#10;tMjYOVdj2I1Yw8ejYFwaizGv94kSyjeAMGmt2prtV3ffbSbKcqynIVGxrBWldZGRvhXHSx05GZvr&#10;syGw4++7XdJayusqcnLRDWz247WguQwBqkAB+ou19GGc3MQm5Rki1WULbFFnbNlSojl3qIMlbH5s&#10;IEd1ybYFFu0oL3J6cdWqMbDVWxnpIkSIgcXhse2vsXKwsRGFasSr5OLjXMTTZY9ViLvCkVmtTG6A&#10;UcUue5ZfSDZYuSldRK1MRj2HuY5vtJrO2CdwJAJEJS+O2RkX/wAHC8ZSlJqFdVBW21VsQM1dMA2c&#10;msbUh50/H1vkQzeW/HfmPJ/jfPuequ2u3H9vHHv8Lj5CBg1Q8f4Ly1FGxiWUBXEqRxU2LjNYyUol&#10;qUXlabRlVlSoAAXYe2CWaSu1j8jhXubyKlqYKP4CwGY2GVVtpIUqokDaTpqON1+StbEB0F1yVvuZ&#10;12LYx3JDK6ElQAdxA+VtPiPt8m62u9g9d7XvW+23t2Qp2K1gQtXJKsAeUxxkX5NV5++ZLRU1xKVN&#10;a9jI4KHtvSGyPXp7jICTt4tyra1xwh7i5A7a20OEKqm3Sva1V2oJG6Cp01H439o/dV1/a53mPM14&#10;Iruqxrvt8DxdKgu5sFkm62zdHbgKfq2EbMXJwuwJKp/GtsFWNj9tFpU09zIeypq17bDSSSYGld1p&#10;D9tRfiW2U2JjhUrXEZLtxNllvj8pSEYjY7rI0iFtdqEb7Z8i42YtTP3WupStAqhVQMl147q+onQ6&#10;CzHy7yMXJK3d422C4ulKgiu57QnfZkhS0B1AraAglabcpg72BS1/cFvbqsWyjJsaovW6W1Pb0AAK&#10;yiQVmLLPtmsrVL8vGrsvs7yrjiyta1AcGm0q6skltdiHQyDU1eO9C2qUqvpeqtasQVmjutSp2XUp&#10;jMhBMNu3GZ6VOWy3dygfc5aY5rdg7q1jF6GbuuprY7wAWZdeoiahZhfbVLjOrby0M2Ka7Dfbb1Gl&#10;MC2sWMGK7lViJPFQxGoyHnvs1DHaLN1dWbWw/iHsYpcRsBWSTHOMP+ItNGTUfvKbyvjqq3kU4mK9&#10;jCu2uxzStrOINRtG4QdMiruXUoFCCm2xFBsdXqquoymSaaloO13MIwbdO7iyxcWy2iq9Mm6mrJDZ&#10;LG6l7e4uWnbNxinYp1KqXZQCTGN+QvwZ+Uvff4c/IODauVT7y/F/ufznsXz2NtYsFyczweRj1eYx&#10;a97BsfMW6osVBBlzx432t/Ur7R/Gf9X/ALJ8Rbi49/ubzdFv4n/NNnisbdXdUvuj2r47L9kee8vZ&#10;igtuzPDrZZYP4t8tPHivbPmfyrn/ANLX5R8nbgY3/wCQX9S2Nh+yPH5XlcwBPsfb/wCSaM7P/HXl&#10;lrIQBrPIYtr7l/hDUDA834LyWB5vwvk6K8/xnmvD52J5PxXkMG1e5Rm4PkcK3IxM3GyFaUetypB0&#10;PxAJO2NFiJPTvUwZ6weZ9f28A7htAEMoXqjUhhOhLrEcuccATOvMtC/SxjQalTqfTXTSOIgE7Trz&#10;Ak7lAg/ulSBP6cE7QgBIEMDBPToAOR3Aj1iJ4JAQgrsKtviF0hmMbVjm3PiOuPhvSPo3bvp5zrPx&#10;4iI0EE7pZZ3EFvq+o6H4EfPjbuHSAhG4nWAIA1Mxz5iB8Z43aqJ3Vkhj0r1Mo1ILSPTUx+vEwWcw&#10;FHpO3ZthfgZLEczMcf09f0P+zfyJ7n9pez/O/j/yv5x/NXt72t5LM8ZT72w/P+4fJ+yvx74X3bke&#10;KsozvJeB8a/tPzWSfG2uMO+2+m2+q1kxttdOCmNUmUr1XVriUYT5H2ytgYtNL0LTabKsO6QTyPcA&#10;MKrGytst2zL7TmjDSFqsrvcWZlNdLLWTkrbU5kxuKsQBugY+T95h5FJruoRqVMrbhWXrQ4NyFu5j&#10;sFJUbIKGDqIqC5FFb3Mz11LXivg01YqHLZ9/8IK+ffjyoLhnIAVYnik5GRUVV8o4tt4qrt/jHuVX&#10;0kVptuvynDsLBClQVGwLuyMZrKcG/HdVY4dWPnhUxVub7UUrdR27LLzB6SQiDnIPBF9VX3GRRkWX&#10;1piUm9bsn/MbaHOTUUbICC3QuCR2gQQQhItyKt1WLUrq9XZsysgKm3u5jbSlV6moWaEytbQNBNld&#10;oSkX4zPZlBVrspruuFhUrV3LtlC3bBLAqoPMAcdhVLJbW1j0pjlDXVY1yULZVRZca762aaVDNAqg&#10;ySDwWSqtnqCh0sa1WvBJrvy3SUW2xIYLj8iGEbdeCqB3rUKtS2La1zXojV9tDWVWit8o9X/Cg3N8&#10;aUrx8QZXcbv1JUzY+UbXXv30goVXMU73KEkBHGm2Tw7ris+ZYn8GytEtrtNhuaLPtyoVbTZtXeh3&#10;MxnQEiumxqGsdlpBx1U0OmVj4t11gNZVG6bgFIELEQDI47pcLUivYxYO1BpVztstLCPuBSzIgVQS&#10;CI0IUoNgtx5yS+PZbecq653YHKxXsHbqRMWwmxFG4WIsy2vGyjCyu/XbQwGQXFFLsbFcnIrfuZWQ&#10;aHrtVi0mQWiG4awW2NkJjrQM3LYi7J8eoqDpVU6qiX0m92UASBJO7YeP6nfxDm35CeV9q+/fY3vv&#10;CqyGZ6D4j3b4XyHt3KsxmsEl6sj2VjPcw0H3ChQA20Ev2GmqHftiA1y9yyUXpZpYidFiAuswWxGW&#10;mu3eQAzbFsYTaQrDb21sl3IEbABppJpP3BA0tqpNla3UiGCq1KP261sYdrUr1ryGgoN1RNiM6NuZ&#10;scWVjdVDrdNa1uSkEiVb5F+K6Xx1RDcQQzFGbnW9juCT2mJQ7RAWNxMzx5O1npproxL7rWsAVajV&#10;Q1pOY1ivvrNQkuoha1I04944Qz7s/C9qeI8bj0K1bW4mJneVut8zc60lgKqXw8nFAUAbBUNwAK8Z&#10;doxnSv8Ahfw7AanpB7duSEvXW2hmDJWQd2pHOOCxUPlrfT3B3iqDHWp7rTYIK1CBvRBpuUPINhAf&#10;HsyTl1JjUMcjFRwq23smRGYqUil3Qkmxp2C5FgECTf41KcXKWhO/33e3Hx3t2tZXWlNorryKkciW&#10;6Z2ug11NTKYtK1IXVrLcm4qwqx3tpbpxha5Q2wSWqJHJY4Ls1mw01MlxQC6xbVbsu9xJtSpWrZVU&#10;QoKKpOs8Lls4oxwuNTUgZ5tStkoFaAne72tPcDa27oaCAS5ouptUzkNVU1tRZ7blZO8lrC410AGs&#10;bdwRiNCCGOPjrlWP3K4mv7pMZstmTHppsSxR3sc1Wsg3ruLK+7p14xFITC3V24LX02ErXVU7bMuh&#10;q61rsoL01lnYIFDBQN27hbMlWyKluWuw3bbKl+8RLEZjMKcl1dwWGhq2kkMDxjlrrHruVbsMpY3c&#10;VOwPua8l4dEFMqSEXpIkydBRSMc96jIHe7l1uSrV5DNe1ZqUVFXZsiu0HdIZD/eIAGICmRux3pxT&#10;YKqrhZuuSrKyLAW2CgBtj7U3Mw4Vu1kWeRvrYV1jIS18bIQMg7lRBBt7W26x9sOsSdxgX0Giu5GS&#10;mlsfyNVluIEsp7kZJbuNVU1eRopkrB3ayOMbyf8AS9/Ut+aPwu2Lli1/b/tL33n5f4+8pjo1eWaf&#10;L/jv3F/nHsbyuBTdWqBbvHF3UtGgfjD8B/XT/T/7W/L/AIcHExz+TPwRbj/j78jJVaVXMzfMfjzz&#10;mZleyPPZNKUW2bMDO8QLDolY0B8TRZ/U1mfhj3H5nyFHj19pfnf8c+9vYnkfG239ha7/ADPmqfE+&#10;Z9jeN8Zbbk11jMfy32qNzcLJ48H7u9l+5fBe8PaHuTxuN5j2/wC6fa/lsDz/ALe8/wCLzgj43k/C&#10;ea8VfleP8l47KTqS2mx0b0PBU+uhKE6TBmVIaIljpA14BbpAKiAvUWVf3pMgEqdfq9OF1VtFg80a&#10;GcFILQxEn5lRxO8fVsnuaT9G39PSPj68HogdLgsJgoRopBkb9J5wBqPjDbmkknQiFKkGGGq6AbT+&#10;p9eCwJBiTu1gsCyynJj2zoQR6cKYAIAVTO4gdWsbht1kH4n9Rx/Vz5nKyrLPE/j73b7b/BXtyuu0&#10;WY3ifAfir2z4327n0pclgNONl+8k8vm5DT0XZzA7VCw9l4RVpZX8dXFbjGxkq+3d1eve1t2aiMjb&#10;mEAMRqF4x8i6h7aNpospxwzU0b0WhcfIyLXssF1VquamWGRoVoHOq2vKrsxwVVqkzMRaRTS1BftO&#10;nQWNECgtJckEyS3CZN5QKl9b49j47XC4Oxs7WUrqaMaypBUQpBcGwzG7TJzGFhxbGKFe/ZfbVl2V&#10;01sndO+jsLZUrIxCpPQDK8UotVuHbYuM5ORsFa3GpkyKkd5uxqX2s1O0M7WISSApPDE19p67FCOo&#10;Y1U4xr7QquSqxxaaQRuWQCWWDpJWjJtdshKlqCEM8h131EpWVqDUHRtywNjEbQTFuTjHLwMnLbNo&#10;vXLprZkttLzVc9oa+w7mC7tFkiIDEi16RRFmQzWKa6Q71WqcTuXPW5FYousYOIU7WU7ukniu2nKu&#10;72NrYDcqisV0fVQzMjBnUsSXcgBhruUTRV5HCfJwVyb713rY19t9lZF2XU9/bCDUHawIZlGkM/FF&#10;uBbYMjFexm/gxsR3apqWosIZXZNpDKN7q3P1FNd1qV02Vi1FpoK5CUrVZdTW9wCApbXY6ojSFII1&#10;E8PkePrfIrNtdgxseqyqmpqa3qR1IWuquvHW7qjqNvLTcQER7rLEyUa6yybHBstoppatmIrs291N&#10;qlk3Fkgxytw1W7Gtiqt0stJUWB1tpvoe2XRnqx2Dsda63BKlgQEQ1JYmK9NNmO99NAfJ35FtS1l2&#10;W17MSxduoKCsgGdxPCXWZdd11jG3JyaE/lGxKcdnc7j9vdtStkQCAC390k+d/H2bk4lWN+Zfw17u&#10;8Zg44sSsZvuD2hm+L96+POOLLOqyjwXhfIOQoJc1sx5EnoVAS6BwLPqNhUxoCxqUyV+BPMniGRwj&#10;Cx1dHG5T1FxW66/xWCou3T96JjidjbHtpVFWxqtyLFpqHSK2C10HUgcx6DhGFYsSlmbearFY9Vte&#10;9Ruse42UEqu7UDbwEtoUqCjiha0Q9IRSjtoxQVmGYkAyPjx7s84tq1Xp4ryVWPZ20tfv342VUO4H&#10;ArYWMIAEtuA9QOPzV7wzN11fkff3uHF3W1oj3r43OGBTZXajWm2hsPx1QXmu0wsoeEW0du26+59z&#10;1qK1/hY1lVD1OydnGLgHcAF3KvqW4K5AhmrFaIE7TXOtyILLHQNbYLULhN0B6+ogFINBVsfdQFey&#10;x8ew7kpYBMZlxbNcq0SpYgBSgHPklm+oXJbQO5WgrpQJiMgpKKHCdxWrKlWdA7k8wTwa8QKzVjED&#10;YzrbTb2x9w9i3O9c142OHe2t20NJZiZXRLrHD4mQ9MqEFY2K11dnZrdtqYgOyXPSoWAC3Fdd1c4u&#10;R9x3brK1QCvFAFwqtDN/G71SlnABYkEQQCqW1XYl1tGShtsyLkJc1o624RrUolbq1AYI3SWDiWEH&#10;gvjirJ/g1p2L2orrsvS8KLO61lYtR1DiVMbrNpMA8fbWY9ZstpJakvYlwFddlj1q1c7mqyVja3SU&#10;QR6jiyx0BsV1+4xbWLvuZXAXshjQvcZ23BXIcsNsDQUpRTTVYMs9hMcV3UYe0nYWsr3J3hUis8AS&#10;Ap+RpuruowzYL7qzUEZVvFtRRrccdsm3Da1/4Ly6tDElSOMylkrRsaq+uhkyEGZ5I37LK0sx03kW&#10;ruVq2RgBJEaaKcu24mg2sTiotVyVG0NWlyqC9ddKLYWB0cqT+7DU3VPdcAcagpmh69qgV33JVWgr&#10;BFLtztDHexYfSF4d1R6FoyHC0G1WrsY46vblg/wiamDr/CSNo0mSw4yUvtpWvGxXC2BXx8ix2dhb&#10;2bWR6Ue/uyijqIYmYB4XJvxlpyMxVbJuuqa5rrgqdygtFoycbFRK2rsZtE6id6Rx+VP6CfffujKv&#10;9r+T9seR/Nn4D8B5PNTK8f7X8r4fyWDifkz2X7UsaHxMXzvjvN0ee/y+o/aJdg+Qya1R7rt0FWmZ&#10;05GI6hIliSRpOgbgabQNCXIM7tNIIBCkwPXTThhEgbFjbqu4LO2CImuYI5EweP5pidv0jlz3Rt+n&#10;dpHP14MkbgAVnRepgoKaEBty6TzPy4PUCJkiCAkCS20yNIB00g+kcFWh2MsNxGoUPEIvVKkgR+kT&#10;rxfn599WNhYGNdmZ+TbC00YOGrZOTkXkyq1U49JZucBfjx+avzT5W3yLY/5V/Nv5M/KebXXerR4/&#10;317v8z7jSjsuzU2P3s1KyFJVwumgk+ao8ZjLh0CxrMXDxnQLXj4jWXo7NYYexKqoTqJKsY1bioVZ&#10;ltbX1V232x31JXcuRsorQAtWFKuGJ2tcdSeMZ8fJuyMig1AeTGOKKpyDFtFVF6invpSjHZt3FRtW&#10;Ny8d1l8PY75XaarJszKmuKY+RfY1KVDdU7yHlgUkQdsGbL8el8JwrvbVfehdCiu9eRix0W201Her&#10;zAYxtLdXAtrr3NV2RssNmdlY9Tl2tvsrVibu2guPcA3FEMkEiV7tSYOTTvpbbhNXVazFckOBD2Vv&#10;9u6K31HbuPMLNSOz0V2992txTsN33F9Aet7EamzIqWkJoDtkmNxJ4qzhj2WG96sLPqyr6rcpceqj&#10;7THzAHcVolW9zEdREmQFkrV4+s3JfQti1JYoe5yzY6ti1lbEN7VgOLOk6xGo4KWH7GxXTFyMTBQt&#10;i4RpyO7dUiZjmMdFodbVIaXET1cXdtt9h+1FqZddJqx8Z67a6wpQgN2kZSWCL3HB1jnVdZclOxGq&#10;7hx2W6567HuGVY1TWNb26a1YuRCoqkA68W4uZjHye2h8dK2R8i2tEiyrGX6FH2yA2IpIkMTrqBfQ&#10;cuzHvvvCW1W5L1HsVLkV19W3tjbfoAT6mdAx4ynRhfWMhci2vGrs+4I3XVV077VQWMMewKGIbdvZ&#10;4CweDYp+6sroux7rA/bR2prVrFQbhuIFSslkl7K2LQCxl0Q115ipVbZklQ7C60VU5SWs5ln7wDDY&#10;AxCqgOhiys3vkZOcaLWrxKTXTZVYpWtXf7ep99NFj7YUEs7QCqaf0t/mFMq/G8Z7Z/L/ALfTzmZR&#10;YtVVXt33LkP7U9ypBUEInhfK5S3UqYcuyLO0g0212W9obTj2be1vrDalWYr2RukQV6RZ8jw37kOV&#10;RytbVhgVC2pWJZtljJtAG4loHpKnuQtrzWxkX2JsOlauJVCR0bhu3A/3hwrnYpbczMqBrTtNLrWt&#10;Kt2xXUu1wTqV+HqtjK4qrSAqKoZlcoslhNioWNdhVoBKmIIA4/Jvl6mfvJ7S9y5GHj1sKciy7D8S&#10;+XiU1qHTbbZcwdCWH8TbP7x4z/KZt9mQ3lfL59t+RcyLlG6/IusLUbJDMw0sUzt3giCAB2q1tttV&#10;b+w9hxw3YVqItyVJ7ioGX6iNilwsMS3BqyA1vbFl9jd2wIbrra3XIutG9hubYUHLbWdAC3Fbo329&#10;u5Taoc2WDIrqCXFK7Nqu6XOO6+q7nYKdNbasxM+4bLL63qM0Zpes5bUpibKq0+5UGN4E1KCAACvG&#10;H9ngk1WK9715WTXjMwsKqa3JnL2srEkEshJH0iZfExMfF8dWtbdjZR3mHdqrsqxxkM7NIFi70AC1&#10;7TIDE8UH7253Yl3XBO3YLbhiWO9bF12Oo22HaF6pUTpwlVOXTtsRbMHKtdymVVAOxAqg0OK6mDCz&#10;WsKdsETwiCrJ+1w62a20XIxrNaUWWUsrRUt1j122jauxgADBRptxv+tyGyVa5TS82p2WW63Mq07h&#10;fIw3rARhErP7rk/a3Cn7h3+1pxsTGoWuqtbXJei8l7smwLkVumpjdEkDg1Y7UqK2t6egbHDLQcy8&#10;L22qy3sgQ6AI4AYsHJ4x1pKo6KmRcyNW1dF1XcxrKyzFi9s1lSD0tMDUSK7LECID3MHyZVRbbk9q&#10;i6yv7esoouqJraVhG5iJAK5WPUi0nHC5VmI1tl9S30s9V/8AEG/KHYl3QwULFwTCkZ2N2jWlVZNV&#10;L2Jj5F713Wh7q67KgNyUVbkDkgWMCNY4vvp31LkfasVuzVXAQJ9vko71Ork2DLpp3spHfb06Txku&#10;6VXVXvg10lUY5NLNIdq5PZyc/Hqd5BQjt2ED6QOPFs1TWpi0Yow0txjiHHxLDVZgJmju2Gq8VXpS&#10;SJVVgsJkn+kTzNjXV4vuH3n7r/HpyrsezF7rfkT8fe6/bOBVUpAUjM8t5eishoawEqBKrwoMKW1m&#10;DOggLG6NwawQYBMj58STrGwEAgkcoCzoD6azA114iRuJlpDGBJYKVkRZqSDyEcTpE7vnP0REf3vX&#10;6o14gNqRMsN0OVKqzR8C2npMcTBGxtF2kmBsBAMjeGUkT8/hwYhSSVAG0ttG0gbgJAD/AB5+kRx/&#10;Wj+XMTNPjPI+2P6f/f8Ah+DzFPato9ze9PGWew/bbYzDU5J897ox+zB3G0rEkDihKsf7W+lQzpTD&#10;C+8L222IFVxReLjWUYEo45HUCjJvoudnAc1GjHRKkrva1sUMTQm2hiErAMMSCATwNjrZa6Ui+qsW&#10;JdgWAh8qxLfpZrEFYXaQJDdMENx484xuxMn/AKiwX2UrU1ldW212s7rE1u4oVd4KuzmTKngZD2Y1&#10;oIX7d3tdKStlb15CYtDV02NY9+ORb6lCQplZ4+4rbNtyqrK7aaLba1xxkXSUu7V1YGQL337KlhWL&#10;H5ymRj32nLy6DiulddaugpsXMP2oARL7WFy93dEbVInTilbcymqRsqLWL9vSpdksyGEXXCxeydjB&#10;VDsVUgbY4suyLLHscylf22JkLahsuYi24sXSijGvGyysKwLlfqUg5VeReXxVBFlNe5qqzuqsrsrs&#10;aqy0lGrJXcp6th1B4/gJdcuZ3b7lxsfe+QiblW2i1GC5WWyZVZFR51WKdH3cY9WPZZZS+Pkfb5eR&#10;jVLScesbq9wRt33RyMjYwZmd9wJ3HjLyKlp+xrCV1hD22ruJcU5Coysciq0PVbBC7Q6qFJ7hFd9y&#10;YVpau/DvyVtqtVK7GOPUbVQ1pussdQzEKLUDQZWeDU2TVlW20VV05KPViZNg7GY1N2aGrpFKZIdQ&#10;bAWcCxySCg4Vc7Gx7K3RbStuPGbi5b3s1veMl7ay1pPbMCtk001KpjUVVYtmPvxu4LL0eux0psiu&#10;XseitKFUGAdwDaISvCAgdz+M+LVXirbQ+LYpry1S1UDhSLKW1GpeYCoDw6zVbSLbchxegVsYqkUY&#10;z5dZdrbcamxVAgy7aRDEvccg2JjWklH7JstV6rW7X3NKPYw/idkaBSrhlPVwT491fOoro+xdtrV1&#10;5Cml1zEp/hvfkYVlIG3p2szFtDPH9PX5k+5ozfKe9Pxl7Vyvc7V2ixR7w8Z4+nwfu64FAURm9z+L&#10;y2enU1kMpEg8dzJfZ2m27ivbJUdJdXO+EACgmRu9OQio7BFYZniwBO3YiqjszEl12qCGUaa6yurg&#10;VJatyPsYoeloMpkglO3WGU6L0zWokExxaLoqKgshO4WbN/cbHuVVdyKkVm3PIYNA9Ib2db5Sxc33&#10;r53xXgMbG8fS9mT5DB7tvlvKo2NU/Zx0fxfjBXaoMgWlZAYHh6BjlMenIrzXxFQW22C1t91lRDvY&#10;j0PaEtXRoVVIIUsKjTVjMWruqc41RFLObWsv2sWtuOEdwqLghe6gCwd54qFS2u7F6Mui4tZZRffD&#10;V3011bKr66DYwKv1Oj7l+mDam0VF2RaPI39rtbkfJVVxzZtU1Ik9RIDLZubUKAmRcHvsvcY7Lj5R&#10;ZRbcqOmba4dggN1QLOd0TCiSeKrse6i257q6Zy2qx6Q5e8NVY97k02Y1l22HBrdUmDoFDYttTVVB&#10;EWx7WbxtfdqrySp2zN1nesrRuYaASDHC4ojxteT3MnGryMpdmd9yji1MiypansrFvbVdoUgL+6wk&#10;/c02bBiNXl1X3Pd5CqsXblNyvkDcrM0hQCNy2EwYI4ZPIhnQPbmUFSlrVHLvsU1PsacnblFW2kso&#10;Rm/vLxTlGo4mVlbfucbLdrr1KiyqvJ742qlWNj7rUCEIdN2jMOHw7nxsdq818GgU72dMoxXis2Qq&#10;r2KKntJDDbG34xxkZLWvbn23LjZDWIMVQm4o2USqMbbqsdVsXfCu6aSRPH3K+LyvH5CVZGTa4xn3&#10;jDBrLZN5dxUbqhUTsJ2ggxLLxlZCWXNXfZQa8e4ZApyKTUHDVVWl8j7UoTXsgB43MRIHD/aG/Es+&#10;1+8F9jJdbaEvr2qyKr1ZIACmwHaXTqUAoA1dmZXRfa1WKqeQbINleUFXJWb6Ui+t3ttQVgkRTtlo&#10;YkKj7MtUOJdTQGdAuTbiO2OHtlmtqNtpJsdSYO5ZBIHi8HJrxE+wsbLtpOx6hQjJXXYbaDZab68e&#10;0V/xCzPOwEMCQjNjW02A9rLAdKkynAuF3bSysBdlxQwSw1BnTX+mH8s2ZGTj4PsH+oj8I+7818qs&#10;VO/hfA/k325neSd6g5dEfxaXVvvAKh2JPQSCsSq2bSWHSwkwJkDcViTppMcuANZiJkiFWI1G4a7t&#10;fUDhiCGJDbBAXYvIKNSxM/tljGnEzrE/Sfp27d31Tuj1/wCzgiY2zoeakGWAYkz0AkTp+nANaw3S&#10;BJ0IU7RHOHgbj8zwAOoliuiwdJUK3KFUHQj11nXj3H7GxSv3H56/OH4g/HOTR3GryB4fwXlPJfl7&#10;yd6ATY6pf+M8alguo745rI4sZtmTSDhtNbdjIpONW9RopRnOR94zo7h9Et3EghtpNhvNj4dFhx8X&#10;INHbF7UJfdeLqbDXVdfjpanQQQpYNI3aXY1NdlFCP9qcpbdWfdtXyKD+I1U1XaqQRsUwTyF1Bqts&#10;OM1VtrWY19yq+KrPbsr3BK75UuqTBSs8tscY+CFxKd9tl2Ncq03YlNnQ+LYvcsAtttrQuBKIU2CB&#10;175yVnB+6Xs203LtWmxjjV465NdhORYx31tzdGG4QsEPXjujX09lWFWO1Paoatgn26W9ef27Dcsg&#10;oIQGYAHHaGPXhJlYNhxHQXRTvtryMOoi3cEnITuC8OR2YMEsSaKHrwrrranxGpGWU7rmk3023V9x&#10;aa8gvZanbUANDMVOyOKc2mvGqxcuhvIYWIl1ithYd12Ol+Gl7oCy13uwJZzuCyoGnGLmVpXiPTig&#10;42Ra9dGC93b2eQXbXelmH9tatYUFWZ+2F/ck5NlYfNoyFrc4JSumqm9kLirHRzX2Mel7QccM0VKJ&#10;lhrwVxXuIDY6XWve1iutzIGu2PVZW9GObCy2sAHqYqP5bAorNk2VW5YxMKjBZqbs0pj/AHD5OTTk&#10;0skMHRWRiqoKztkloTFyFZ3uNs2KRTjNQ5sTIe11sc0L261UUiSTY5AVWJGe+SuRiY+Vi0vTctdb&#10;ZbHGdMPLybq0kW7KUI6ARYayCYmbbxaMZmQLetVIrS2yb6LrKahaWupsNaoWgKxCqOQPFWF2rsWm&#10;sDvb76rKS7bZpXJqCL2FvsVvjJK6hVjuY1/bOOyhdDjIcUUIWWtKu6SVpqLEgszVuxEE8U3zVaKq&#10;bleyn7hay1b1052I9VLI9S320qFZoCEoBIYcHCNWM1or3olUdoZFTqWsdseq1ABcqWO2/prDD6Rx&#10;+Sfwf5JsarN/CP5Wvy/ABbqrr8b2T+SfF1edowK1Cgj/AC/3j4/zFxjeVGaqltICtWoBq0tkuah2&#10;lVgey87qqlWtgDEGVOvMvCC9bWWyhF3kOgVWSDG2uh7TWFGnTu5xwwAeslbK7alVy5Z2qY7unfD1&#10;sH2Abm1PInizJJZ6KarNttFYByLEFqW1KHbcckWQpkEdwhhx+PPxRj5Yx8H2z4DyfuTMtS22gJn+&#10;S8rk+Nx6LaCoSsph+LdVLM7qWlulRxjuthasVsjscd6xZRFQvDqrLDotkGNHj6hrx48pTSakuarF&#10;7FxrqvNgpRkxzAsm5LNGkqwh1EsOMtbbRTluk15GOh+5vsopr7V5dj23ajtA1hQNiVjRww4SlCvk&#10;McpvGRlNYcazEta1WoFNprc2NXWCxUyAo0jbOFbjMk344xrnsxu3XW911m3EoFhrS1kGNDMdEteJ&#10;gTw6uTdc3dWpzjB6bDbZFa/cW17aB27Xa3dzJEFuYeg4iYldVYx5yqrYsz7MOw13WDeQluyoVsol&#10;VtDqTPGPXdtzM7FXZ9/k4tWTnYOM1xBrpXIVqtuIE/gsp6128oPCDNdaKXIuy7rclTUcyupMlE3A&#10;LtWxsgepAaQJkLw+RjUZC46tZOHjk5aW1sLttAChLmFdyspJA6EI/f2i2yy6xsyqmxcWvuPZSlpa&#10;pHVylNptq2rWrDV+3YxExraRRbR9yhy7Xc2PZblF66XTumwbMhjeW2aVg7oU7dGW2zJ/jrYaMdFO&#10;62m0W244oXHY9tEFG+1y8qyqusmbRWLarO5YBjVZTl7aQv2yYtFltT0u4VXU1VsGaQsEQeMenIS2&#10;+yt22ZSNRkZDI1G1MWyq2qtRip93VXuUrtqAkEqOK1zNtNQxEy/vRm1LmW0ZCwyV4WKk02VI0duA&#10;ZEc6+HGVl/wMK1MzDvrota+27KqOzEssHRc224qYUtrAG1COMbJFOTdjWI1ly5FdWQ9W8rbWe0qD&#10;IIFoaO5BHSVG1OKDZb9tVi+NovOU5xkrqVcfKUWOVIALvY0KQwQEFuYig7rVUrQa72cVX/b2GaL6&#10;qGd1uS5ciNxIeNrNDSDjXql+ZGVVY12XcpzHemxe6uQYrFKVNeE6tFCqyzDk/ij8jq3cX39+M/Yn&#10;vINuBUP7q9qeL83YSBukmzP1IkTPx4YiGkayRuZZAidNSIkfH5cAttA0YjTc0Bf3iOSgieYAPx45&#10;rHwn9zbEfV/e1jlHEk6QxUgwNq/SN0fUVaPhE/pwoSBBUCNp0ClVUr+8CP7F/s4O07NHgHRmBkjm&#10;IncNdAPXj+gT8D4WYLPJeY83+a/y95HxqWWGuke3sD2P7M9q+Qy6a2Qst+T7l8wlZbp/hWnQLqlz&#10;YLrieR7va8o1mOMqxFF4PjxkMxAruvAYlgDT2iVIJJ4sdrbbcfEsyLHuSt3VbLFNtr2Agp3cFLSF&#10;gBmFZk/Tx5Lw+NS+RY5ryKsminu5+NXVYssqG3Znil3C112bPpWZAAZ1uhavHX5Nd/j6HuxrcS81&#10;g0hVO2bKWJG6S6tvDSrCa6EusyjiU3YS9za2TkW/c1ZLXZAfY3bOPaEcGXDUBV+Vq4V65mNgq64S&#10;HHXBfFRzRZfkhQpFVfZV9rs7OAQSQBHCsMmkXbsr7W5KTkmva6MzZWX1Pjtl309uHjdYkABWngIb&#10;c27IuhHAuJusuvYJRSbYeoMtT7wzjYdkABeGyqMawUV02XvXVWEtpyaqgWUvcTaiLliyYPVtYIT3&#10;BHjGpD2bqq2HYC3Y2Att9tpx6SS71CyyzrCAncgYSBBz8RaheiGm7FtyGftYoxkFlzWBSCy90KWD&#10;ErMyQTxlWZGMcY1l0ey24faM+LnY62X3AErQEpGxti7IVCoklRYqpbY4oYXbLMhEqwqltbIxwTUK&#10;rVW9bLVSGnc5kFoNrtdSaaKbXVqsbIx7H+2Rhbkxctm/7dn7iEk7j3FUA7gbbMuilaUqC303KRle&#10;Oaql6LkgsrWwkliG64Cg9UcUY+aRSRj15KPY1ldqJ32sxPtb7j2nexnULUFBStxuHNil7VL3aFfI&#10;xYCLfWO6Dj42RbbZ22uqrvBSsj+INpkGSES1lZlurqZbK8bI3kUY132y0V1oK5ybGd2ZNpZWIIY6&#10;YoORXccmyymusVij7U115T2tkVoiHeim5Cx0VkkkzHCtcbsgXsiXPjMxrxRTjgFKsfdvsforrrpI&#10;liTJhRLPiZzeNe2rclOOKz4/7bGarDLo3TbhVZNjojhpIViSJ3cYX4yyM3Nw/a/589h+f9l1PYRd&#10;Rke6/BoBHGnjlje6fa3lLMcNuOX3fbGRhVsoBCeThmgAcLUgvvVhsO0AwoNYYOzbU2rZEtBPSBz4&#10;LAWtYQKQ5UzG96xG3R0QuwMcyNDoJUqbDCkAW2MjKRLhWdQGd7XIHSp/dA10PmvJ5Attp8d4vKzL&#10;GIVbihprLATBV7WsRFA1cPtAG0z+bff9z+R834mj3Pl+F8NZLGqvw3t3PfwIyaRSFRqsg+MayslV&#10;O7IdiOXGQ7tYce2h/t7bqiKHw7qbL6gLCXtTaosgjaFIIOiDhacaw+Nqsx7VTpG2u9urHvxryveS&#10;6mzCIQllQIuwAsVPBswq76a8NrFycqz/AKh8VFUqw7NY77WO1QDElpgxEAj7PMyrcXDV/uMnKsNj&#10;OiINqVVY6l2pDGzSSBXWCJJKni9DWaHCKlmMN+RjVm+gWUXLq1djZOGoNjoFdmOmgnhPGX1VDDyW&#10;qddl8Q7gZsW5FwYivJpww21v4bPI+livAtylsFlTYbKbYODlW2VdvNvdA9pNdpaFnarVEE6njHyT&#10;aP4ndFwoS3Iim9cjJ3nJeytb1uVgqkAoXIAXVuKEtSqmxuwDZ2rLrK60CjHV7V7hjCc9FbI3csAE&#10;sZHClkRxFj03V5TePprVDsNduJT/ANQqJhuAd0qTvUnQRThYuPiYWDTddteuu+++nHrLd3IqzHJU&#10;2CoJSO0XJAgdUcY9lb2eRvy3VfH496021Y+AUyacsUKVNdSquWiuAD3CQJWDxbU3jz4rDfAx7LMf&#10;Htx2S8FRdbjV312feVrt3ameQUDduj7dcuizNour341D32p3nfGspFYKBjWuON1zEhw7LOjHhKVf&#10;Mw1rscXl78XIuFVlyVW9kqpFaP2hYQDutsUKPq1xGyVtvSnFFt4zkFSdkULkWIli1q71bru4jQe5&#10;W5J9ALUVVsqqFFNaV1R2qq3GRb3K75vrtvW2va8AgOAYleL1sD4+P5CplZMTKNFVAR1pW5soOlr3&#10;YuHCKHDBhtDNOoz282aLcb7jGw/FZxxLWT7uy5Mfs44VX3rX3z23sKqTtBkGOFx66EuNZei1073b&#10;vSyuUda7JHYvuJLER3EJkTJFSVY+Gvae6iztuUL2JkWB3ZgpDMQrKqglxWx9J4/of92LeMm8/wBP&#10;Psb2v5K0OzD/ADv8fYT/AI+83SS4LM2P5f2xehnUFI4kdRIJaGg7pgspiOnmPjy4G76SWYwNwcmP&#10;3VE6gen68evx+s/Ty57Z2z+9+yY40JcEKwOocru3y+n0ggmeeh+XGrNBDFQJVQAqtu5adAAH/D8+&#10;CNEaZLNG47RtG7UzuDBgvKD8jx7b9nYTV24H4V/po/HXtHIROxY6eR90+4Pdf5F8oLFs3PjNfh+6&#10;fHI7pDWVVbDPI0Ncvb3UZFzvbkFMVrLWyCLbajuqd7kQNtSOjcF0kBe1lC/xtNv3AwaHNdOaCqhz&#10;aWqt/wCjOHyYnUFdIYkZ2NXVZ94+TRfW/jjZRViL2kSmlTauxzb3UZGkLvg6rHFAyMZLPIlzZmZN&#10;dDvlNktcltppN7NRYvZctSBu7i1if3jwaqw1poTs2XoKnPcMVOzCqplVLnpKKpbc6sCJIYlBQlWG&#10;uR3FOSiU3ZYRSbKL7Xxy6LUyLsIAZiqFTJGtKpahxalHftFC4+RYO4yPbetKizJvVQswG6VMEFjx&#10;XTXkZWF5FqL7b2w22d+uqqgZAoqsWKfuDW51gu7ACRqba8a7KsxBbsFGTk2ZinIGy57MhUqrsfIZ&#10;UmvUhbbVaR9QUb/uMY4eKlz42JThJTk0PkP91RVWwaMgJLO7QlzlVAOvFqCvK7RR0uxMdke9qsoh&#10;rQHdSLXa/Y206UlTz2a5Iuuaq6xdqVt2lGXWb6K8dWQhildirG4z2tWjcw4rNl+RjfbUVMmNssa0&#10;5uK3cxLKhNdWynOW1omQQpMgxx2k+4q3qmO2R5C823uBb/C7lqhRRbi5Dt9K9ttstz0oy6GGQ4yc&#10;Wu7KKU1m18gEtbZQa7azgKlSbEE2Tah0RWPGI9V63WVuab8vNxArJho9LZdNJy0FTV279oad6Dao&#10;IGwcYlbXXU9jEqMJZj5DZS0Y9hysmxyFLYb0l0J/mLuUTLcVNfhbPIMZoycPGOOlmO6rZT0Xg5K3&#10;Pey1s24FX3qDDoOC2St5oCjIvvLtfS2Ky926qxGQm0ri1ytZAJfpYkyAuHjqXoxKbGzKbaxW2W/3&#10;Nl2PacgBb+tnZzvhlA0MFSEqqxCABXVbkMK7TVc11ooxkxmLOlZINgB52QNEZSf6ffzpj3t5XyH4&#10;x/JPs73nnYdDW4j+S8L4n3DRl+f8QiWrvzK/IeKpyMVWUANXcXkkSMDy2BbVk4edjUZWJl47K1WV&#10;h5Nffw7saZ3V3Yzpp/egEwZ4VWsrsVGVKwzIa6+0kVorrsDjYW0MwADrtEpYoeQAm9YayFIes2qw&#10;ZKdrGQeZKQOen5b955Xk8fA/yD2X5/OWy+18a9mxfH5IqtxbWdUNrXvXWkwXB3aELxne5cqm+/Py&#10;1zPK5NqXWB7rcq58xRcz2lTW5y6nyGY7LAkyJ18o1XjWrNS2JZZ9syW4VYtArvqTKdK7qE2FVHVD&#10;EkgszcUXJiMhsxKb6KTYoseqobc6zFLfzL8U7awQCA6q0QSeLBU91wrSxq/tDktd/CXEyrM2xStr&#10;W049maOksdrd0GSF4FK0V2LSdi2/w6/uQrvWliJtZba1fHYPe7TuYT0qQAHpw8ey18ikWY1O+vo7&#10;VgbHZSLcWi3LDjpVkNdKkBS7ASHHd705xsx9gwxjvWbVeut9tSUX29msL0bzABVwT3Mpe5YqVV5F&#10;oqZMdcewpdU1aIgpa7KebZDEqFPo20BAHo7dSZAkOaTitSuTVUzVBqG3LX9KDS1yFO2IXIVx2L0F&#10;qZFao3/U0st1dCJey2DIvx33KYAa9XiNTwuS+RleMZ7bq6amqATyDY5RluSx322103dtk0CRe3cE&#10;1tOY0rUSy2YleW1jZX2jPfQMTCVLhjq1tao7COmtmYaRtoZcus3ZD345tXYFxS+Te26tj2rE7Zdg&#10;GkivqUSNszjWYrtelP8AHrxUsbGtcrWtisrK9zZLu1sruFQLkqNCacmvu5V1+U1DLe9WFk6IhXId&#10;lC4trqn1JeAXYqDI5ZL419VGQ7C20WOK7qrtu+nHymIbESo177K2J6bHEwQvCMb2GXttIx3vS8i2&#10;t6NgWyW79EAVwtYRO2231m3tJkXZT33Lk5WNlY9dd1SLUDbUUW2x6e9YiwoUFlEEqur29rIoVexi&#10;4bJh/cO7K9d9+OaXRbMo5VZZXYHobf6kDjMuX+FkrmWV5K11bhQ33a1JXWGU3ZN1a1KrsiKyhQDy&#10;UnFspOTTtL471ojDYqI4xarFsrrF4uZrlZtwbcXGp52315GZe1ViYt2PkPUSmZjrW1LWVVhrK8mk&#10;WEM6gKosl9TPH9OGAcenGzfY3uT85+0PLJjd5UTLf80++veFEVWk3VB/G+8sdlVtNpnkV4IK7QVC&#10;9UrMc4gz2x6RprxvBI6JbSS4O0qwI1XZBEACSY5Rx6xuj6jO7lHL6d2kco42gTsGoJ3HcBOgUmSO&#10;3r8RPAMMka6jcHaCDu3Ag7F1n9NOAqKokqFDLB5MdxB5wpifWT8Rx/Xt7xpyLc/x3tz88e5fxr4n&#10;FKW5GG/h/wAM+N8Z+J6rsNk3VPVf5D2Zk2VkHqZp5lCcbMFK01r92iEvXfWzqEsKPgX7UWxrqlFY&#10;Bjtyqj6pLX45ppzbsrsmtEoppWs2fbs9KBdlFN3JVGtSuF0ZQAbC2PjZeLRiZWKce17Ws7ldFlmL&#10;Sqqwrxjj9kEhkJrJEchTnPleRwsZQwwTRcjY/kMmyunutlWXVWPiYr4NsgA7AdwDArAyXyyKMfFq&#10;yhZdRlPQtV2dkUmpMmmbLHpudDSmrAhl6+lpvWi3C+5w2oxezj0/a11XOPIJcuRNdQQpahZwWCnu&#10;AwCVHFB8c19W1cWvs21ls7IelpybKyElkyXTfDE7lDyOkAvbRUi/c3Zb0U1LS1rrVVVfbXl5fbQp&#10;lqGlcf6gWDIGIPGPY+BdZbU4vtri4Y72dml3Nrb1sscd5G2xK7tkk8UVGrIyKXS1LLbyuMURcipv&#10;4BB7F62W02C5mUmrczg7kIZqD5CjA8ldcuYtrYr4eRkXsr0dsPQYsfJVAGUEVpa0QRIHibLL4ysA&#10;Zv3zWqBUuNjtkLaa7HRaWtSl6IAJFpUg/wAuGyTb5HAzkZcQLiYVCpZQ3WHoRwgrlFDOzVlQCQzE&#10;gaQtuPVXiWM9Vj423MpyK62quxK7rC1D2qlcWFxtDoigSw4zssutUOjU45oSyjGsVa67Uqqcdq7q&#10;VFoZiLC07+kma8xe9l4V6oMnx+Obsz/L9ttq0ZORTYarBRUOVaFixQsDPb4I8ph3eGzzZauOMF6n&#10;xclUZKmux94satiSiWU/yqyyqqghuLe75XypssBuSrOZrvuXq+1a1L661C1La1pUKIR0ZSBKseAj&#10;LarLetuVeKmx7QE8mmRXjrXmo4WjH/lgtIWt+oEMoYg5OVVe+45jrn5CV77GSupb8lqy4F1JR1AY&#10;LpWVGscfa3ZeHnNdVa65wrf7alW/h30ZN12252cttx2cDcDYR0wS2bvrZsW5fssZWNOOL3sdS7it&#10;bMnDQ4rNNYYQTtMBhx/Sv+Q68u3Ozrvxd4T2j5123U20+6fxxdd+PvclOQ9wWxO55j27ZYjEbbKL&#10;UcFpkjuEMtdigwHPbYKrtc7BRWGU2gADQuPnHANb1GwKoYAvY29Nz2CJgFSN3Mif1geP/EvhnrOb&#10;+UvLU+AtdqHvVfC+PTI815K2+2yMOhEs8dRSzspn7goQGdeMRSiYDhcxrKlI8jUW7lRYUW4zDffT&#10;jZA3LYFN1e4gKwgY9lq201WpWbaLbxSbH8gf41FRyF3JQQLaeiGfaWXqVWIAuCXYlqtYgtOJbTSL&#10;EptrpsqVWcVbnU1kbCFRR1FSbDiXfY42JS1ddtoH3OTk5KqQlFmCoqZSQ5sL7oKhv3DJzarbUsoo&#10;rutuwaKraa8TIrstdfslZ2y1qFu5gGA2VuCD1HiumizHr+4sw6crIxbWos7JrcY5rqdRkV0Jdag7&#10;cKSUJB3bga1pxWcZFYBtqUEvZlMHal1tXYEroQgyxdrATJ0Ve62V48+IIoxbMZk+0NPcfuiiqmyq&#10;K83Y7MF+BJ+mBxdhCwGmw2hOxc9aDFUguwtKs1d6LTKOhLBXUQSRC4q1eNzK22LZ3t79sHHXOwbL&#10;bLNm77W0/wAVhBYOeWs49NWJctlWX9t2bbxWaast1uya1bM3WJ0WAuYIYFlnTaabsu2vMxK7zlo6&#10;ZlK5GLmZFF1XcCVpXtoL5NVbSvbQKTryPYdsKutmrN1L0h7rRShxkw8bHuQ5PcxhDte4rBVoALFo&#10;yKvu7rGOKtRvx3szHxRlM1NVtQ2dimxspBKwVSpGMiROLj5qNRez15WSLb6ctMhMdcjGtvsSsVVj&#10;Lrza+bE7anBHMcHD8sExahipVQai+Uyig41udatxU/eKWpmo7S2zawnbr3/E59eQcPIvrze5jFMy&#10;laKaaO1h1W1Ktt7W3NcqgqqGIXcNWx2pwVyK8Z1up8bdYwxsZrLba0IxwlvcVlUhU1CLt26Tw74h&#10;oycdK7FAx8m2oYt9FLh8qlVqbb2q1J3K21mEywKDjGrXKqz6asfc2dYWsyL2KpdbczitEShamFId&#10;HdgU3MQYgUHJzvu6q275qtvqWm1rKDTsCImJ3baqFVVZm/iM7HqdpAzKr8bMORl7a2qprRrMlG+8&#10;xvuqWFBFmjs+8htwIeGkf1BfivOyLz5T8X/n7G9wPgZlifc4XjPyX7G8NThOqUkV1YmX5T2JntWV&#10;6WCnSQRwCxgztVhqGYHqXUHUcyIEnTgEDb6lQwO8gAdJXkdq+kf28fuzO7kfo3fTEc9n/l4hQRoG&#10;EDkFBkgkdRgn/aeI1BaNsgkADaB1aTodAefrx7h90Z711YPtjwflfcGdY2qVYXhsDI8nlWO0rtqr&#10;rxiza6genH5G/JPmPI5eX5n8ie+fffuzPtTLY05flPeHuTK915flXyq6h2nGf5Gy1iOfbJEkwF8p&#10;Ze6VWKM37Z8a1cvJyjjll212CsM/2vddmkHeF0DEcBcnLfHJya783YHezuJWtKdjeGIxsZaxupQS&#10;WfaBB08Hm0YmP5XCvrswamclMm/7S17LltWhTlYwo+6A6FO+xHbQEcU1Jgiim9K8TEwKTXYih7Fr&#10;fHdGLo9L/dWgb2EBwWJLDbbbaKb6sfFxVVWCFFXFZ6Mau5bC1JvWrJY1K+5jXUCNCIxXsNkZL5eX&#10;Zmo9hy87HySHsW2hoBuyLLKXsmGC1SDA1bIxL0vycVK8nLF1lozKTbVkVXoNwoutrxCKqwE+kzAJ&#10;Amp8VAmVlfceRxu8l2VVQCrtk2ZNNLoas1/s+5vA/hhzWQRqyW0YttuTfZVbdZ92dh2ZBr+1w7cm&#10;0V45GSTZcFHb2Yw6hPFjZuX95blDFySt1y9zCsy+5Y+BSXXs2Ct32O6AFwCYIYA2k14+ScWyyui6&#10;hr8djXk1DdjlSrXWeQRcdLLXUEV7twJ26p484zZVdtN/Zxyq3uxxarxkXtSVUW1Ciq2R3ABtULME&#10;8Il2V9p266bcrEGPfTRdUHStbhcGfGM0RBZw3aDFgIZeMdba8jJxVtVm7TP1YOXiX5FRrya0en7j&#10;BRaQzgBhsAIdieHVsq2rHqykpttzbUqympVXei7yeLSjZeVk5uJcohdtjWNXPxUFs6vIoNOS+Zeo&#10;sd6QoWnt4KtTV9ziV49FjKipup2OWEhty4VGNXtxq8fKosyTZX4yxbsq2pcOxT/HTMqDWM2z6lk6&#10;bZ4u7iWh6bL6ce1ltfGuyaawy1C5wb6asfGsFTWa9xn11O7i3Z268QX/AG+Rl3PZkWPTUqPiLQBZ&#10;Y32mRlEgLBs7ZhpYcWC1vt3bH8dUKcffdXmPkNuxlrWuyytkqfGUsGbclen1EnirNqtuuRb6cfFR&#10;sXFdUrZsRa7iSncrnv762IIQ73I1BOTkU5VuTjXYhx8u1LLKmtu8je17ZdhYK+x3wwHcMrAuS/0E&#10;D86/grPze75P8SflbB9z4eLca9x9q/lHw+VZh300s9ltOMPN+z/IKAAu2wiVk9SItbWCQaqxA7zS&#10;GqNthYVhVRdGaGbaJGpAe1GtZK6wncyF2qEYuo3OG3V1tUirMFTYR8Dx7D/D3g/v38N7B8Dfkeet&#10;wLnUt5v3Z5SisVviq5xb+xg+C+4JfYCHDa6cW4rFLkvse3u1Y+JkY1uQrvbdfZXK0W3KEQOdwZbE&#10;3IQQBxl5RvfJwbUxHzbL7rcwm6gP2WWhkZbLWOQllSIyh1bXRzw9GHkZS5BVcnLTLxLLsclkC2jA&#10;S0JkJbihSzboBsIT1O2qxKLMWh3sDYuTSciyyypsetLK3S6ujffaBYVJjda0gRq6olyV2ZXe7tXa&#10;x8NBhiyq+2z6Qtoz7t4VhtIpcSVLjgGh7SmZkKO9jt9xm3V1Y5xrMhC/csrrcJadpkgsCo5HjHRU&#10;qo7t4rSmlnoRv8vyrqrilzq+OLa1rZWRmBd3fbIYnhrmqF7Y3ZdLsap2sbodLIFs0X215S7XawpW&#10;qk6/wxxS+Stdi152ZRkA1iMPAG/Isye19w05bZKQVA7YeQYI0ptqpW2i3JfHBs3ZF6ZAqquod7RF&#10;LRY7BbbIWq8AwBxkUZuR5HyN7VsFuo+3udKMPCstTLe7JByvt6rLkE2Ep1Lu+gQXcHCqtqstoXJx&#10;8ajMuJ+4nNorQ29JvZVsTpAVSVggcK2ZkYbpRgArZRjJbjW210oDU16hXyzm1I9dvUGlxyiOMRzV&#10;i2GyrMt8ireTpU4lL0EnKahdl2VS2QIBrWBUhWRC7vI/5Q9r5Rqqv8oGVWvttQlb6sfJVe4hx6rn&#10;BFQVWr3FRKrJvR1ope3Huope4UVY9Va9mu1D2sg42zHQLZpEZRgHp22Z+M1YyGy7snJNaPS+TktQ&#10;4WihFWc8M9+jKUNjKhBDLwmJiZX2eSqoabaK2N9dgqsyMi+4vSxyMitckqCjbT0hZZ2BzscC+vKz&#10;MSnxj5qtPcGcTQyXUkFU7WRW72sNkMB/eXijGp+yTDxooSqpKaapqQVnamWFdMXJEu0rpbLbYgA2&#10;+OzrbGqx8lMW4qtvj6bUv7V+Lj345lSmw21ud4ZA0A8eHxMDLxO8aacnJwnY2WY3YVbDZ9w1irk0&#10;1Cx6seusizdYWfrAj+o38V5GZ28b8sf0+eN9w4+I81tf7j/GHvfxzYVXada3svo9v+/fJWAtLhAz&#10;L0E8MNoizco5gBuejHlqwMnQeuvBLuoAJ9DsWzQNqZ6AzD5xPw4/mL/fna31TPL4+n97146idCQR&#10;ukgSSDEahtkiYj15cAEc20O0DoG4gsZO0qGG4/oBx/XH+SMS40eZr/p899eyvbd1biqyj3b+VPHr&#10;+K/beXWd9bIcDzPvGi8lTuRKi0GAOEfxmNXjWYjZWHZh+RKth5eNaiHJfOrQMLe3Vdvp2MFR2JGh&#10;PGTnvWYLL5BKPubLtgc4T0NQb1Fy1jGtCsQZ3wrQ5MZoPf7Ytrd8s03jHyDVmOq4r2ErZSKbMpmB&#10;f6CjakQR47OWlazhZNtNdzpRh32U2xkOlFtSquRd22FbTuVV3f3TuNOUKa6DRmvYzLWtwvqrD9nu&#10;Ku+tPtpHUItYLAAB4ahsuimx8hrrPuAq11jx6V0YbXWsBPbusdYQQa9oaRPGDi5beTznycjNyXzq&#10;6jjUYN9VYaulbXKmmrJxbbX3MF2kCtflYrXjEGVd21qysmssTTsFORc+SbStFeWVdYfc4ViR1gH7&#10;unIxKblxrRjWZOXWli3UWhvJ5FzDuDIau3OrQ1hioqFinqbp7txNW5Dabmvb7Ktb9qZS2GkNblJY&#10;2RtapwqVuxQyFciy7Hrw2yKTStgudqcNH7VVlt6GxXUgd9gQNGRhJUqTwll9+RRj7APHPjPXjZmQ&#10;aCldVOVXUzCy7f8AwyajWx2lz9YC+MtqvtelLnzbKM+rKrfEwPJWjKqx7Bbtvvquqt37+ZLQRtbj&#10;Ge/xqU0UZeLkUYOIrGvNvcJTRk5v3bW11V2nLZu0S43sSAWcqMjGoUYK5FdzEUoQ1GIu6h8lTWWL&#10;1JfUagkdQsWpdYPFWZn9tvvbFue1t2Uj1iuuvHste1KbHrN4tdB/DCV2rX1PoMgXGpVuOD2PtKpX&#10;EubLyLClmYzrWRkVVbK42ksHVvXddXuwcSMe6/IyMy5mxiyv9rdTTj1Naoueg7oQy6Bhzc8ZeHdY&#10;zYt9Xf7IsdLa0ppCVtUjGuzDehGZTK7yBBkkLwlq9g1t22x66aWK5NqUU0PTuLFqduRYGAcaSpBj&#10;aRSXTt1NeLjm15L2VWLZXUbrnrCy9n3FltdgEANWygSQVORZmWX1ja1jWW1Y9X2+TWlS5TNaLLbV&#10;ya7GejtydprgbY4yL8nCVxXh7lvGO9LCrCpybqWWpbq6raxe1NiukFuoa7dfI/jPKztvi/zr+MPd&#10;/tHx4WsJj+Q8v7PXG/I3ij5JLHZcXyPjPG+2PJV07iXYW2kASSztAsLVPAMM7WI07RBRGs2liQOU&#10;n0njymdk5SYuL4zAysjId63XHqqxaLMvJe76d4tStbJggN6jlx+dPyHjZHk8vwHun335/G8R5CvK&#10;UZV3t/xWc3jfD1plVi5bcdvH41RNalOygjUmGOJ012XItJffkWW17qVrNuNZYKGVDbEFBDOrsJgk&#10;riV0ZRFtbXZDpWle7ZkX2I91Sdy62muP4gglFRiunKjFWwpeKspj3mrXKeuhbrGxb2JIrovxU6GP&#10;WVEMDHAxbcTHfIyPtr6/slawY9QTHtxLc0ht2MTj06W6B1Kq3SutdaBBi30VWKcvKts775OTRj0Y&#10;tfj6KXbHpwj3LmsJlwFHxLFHrrpsRKnyCuEmPTRVey212GxqznX5GOjKmSkr23YabQp42PlZjXPX&#10;b9zQwF4ZxjYxptx0pNagXl3VyNpFdehLCePv8TKNgyMoo/jLrxV/meNZbaj2O9MIj3KimYXuOYA6&#10;zxYHNQyEsszUrzjUErybVZ2qtc21jLCtYCiDSyx4fUleMlqHso7n3TrUuWlNSGynberDZuNab7A+&#10;7uEEg8iOMnZVkV2my010mnsZJYPj15FeaDsdMeolf4Vk/wANbAAYEG2vHOU+GMN6uz3FVFxEtGbc&#10;5aDj1qlNVmkEDoEjTi2zechGpqGNWlTfbA3Yrtc9mDcqlybmRVU7QnVuIEMMVH7lmay/bYl+NVTj&#10;5NVeNSMTNprXI7UYL0b7CAwaitVM66W33whxkQPY2U6YxO5nqus7lK4dzfcXPqwUKkcgpBL2NmVt&#10;hUW32WC+uvIty1XHuRccuu69K2yCthYBFUr6hYrfHwTkeRGZj3ZbrjWU14NeDR5K3My63UEZOM6K&#10;ENKVg6hxrYQBfXkMmJki6/EPaudsPIsYXp3cnICWUfbrLAdsVveDt/l9WPjRW9lmZXd5eoWJbj11&#10;+OsNpy6rUCXizPyKBWysNxDKs7jr4u6qj7QUutlq3PSqeVrvuTIKlAxe0BUROQCaQVI4ays0YWJh&#10;YwVKsUNj/dX3rVdVdfmMqqDQV7jAwmwuiA7uLsvHx8CipRdfUbXJyqMxnAqup76oHxnuaRsibECb&#10;RGv9HPvvyFtWL4zzn5c8d+IvcmQe9TXd4T8z02fjRr7bchpvwfH+V9015TudSMVHB0KAB1AYiGAB&#10;IBEyCP743DXTkSeBqdRDByD6yS0RJIMHlz/Tjmn6ac907vjPrPw+WnAJJfoUnQzsKEyCD/EBIGh5&#10;D/bruDgF4Pz3bC26dNoA15mTx4D8XePzkq85/UB+dvaXt/7CrKrx8y32r7B8Z5b375zzFKWKTbh+&#10;I9x+O8Gl0RDZVYnq4xPv+4hei3ZZfSorzHFGQmVRkBijU2SAqlehiwA6Z4vGDh+NtwqvGWUV33U2&#10;la6sGvHtupXIcuKszINbDtsVDWWb5XmLbTtpx0dXroeh7qtlaCw2vLBHqsrI2AEurlOYDDhMqvyC&#10;5Ny2jCowXFRUK/3S5Fj5LMt4zVrYR21Ir3zIAknOxqsipUFVudlZRFps7j/avi2s4Bsub+E4EsGk&#10;sCSwn7fvWpXfXd9wMqivuEV2o9mFiWq5FtNeAu4mCHdG1Gh4q2WW3my3Js8j4/vilqq3UOlH2eKo&#10;prFdFS7lUmuphsaTYTxlnbaxyqXU7murrFuStRVbFuVy1mEa99aMpLClGU6PFONj0ZGQFuKN5G0r&#10;WTRU+Qj5D46BRdNLIz1BAWFYVtDwLMc1du6/IOZk5ouc0ZtJrwLFGHXvaxkXJV6gvQRYGYbWJ4ur&#10;w3xszyGVjWZL41yBPvMqwMMkW13otL4ll4rUmdgrVhqoUGnGsx7a0xvKUeUwqMZVuysd7sZ8LyiW&#10;VuuRTjV4mVWQ9aturBrcaqoGegxsvLxK6L/trcunIryu7jXp2Mu/LcFlZcFDFOqKbHVSQEHCpmDb&#10;h0X3reFrVvJ2Fcd2x70tVFdkqoexWMHqrDyLASGx2XIWxUtso2U0tT23o7n/AFFuPuSvG30Kq7zt&#10;L1ttBYqQcdaTk1ZlqZPkMmy58PGqtpa4JVi1hbLF7adhjYdp7a7pbuE8Nj5Fr13CvFLHIwRZvsdg&#10;6146Kqk23WF1lpC6/vMSdtOU1uPWlTVZQ3DKqG37R72qNNlb2WPWLCpAsrZFlWieNkrbhCy7HfLw&#10;qGvuyxhlKFxmRa1Z6mzHJFqhQo2qwLLptzLuwuKG+x7FFrPjV/dKtmDkVUllNYVaFNlylSrGHkDh&#10;KpzcvuLYMnx4xFtZzkKasfu1otd2KcXvMWZuaSW6wQAcoZK0Pjtd3lxa8nDdbqcTtNdTkFTUGpes&#10;hFJK3aKRtYDHxylGTjDNoxLlsv8AtrF8a/dryV3HfkN5AZW50pZWH8MhQRYpH9OX5j8Le/iaPxj+&#10;XvZnubzeJetaZGT7Sx/O4VXvDx3kci2wNZj+U9r5GZi22uzfwMgRyAOBn4tlNmF5DAxMvDyiyW1X&#10;4WXSuRTfVdVvpZHxrAdytGw6EjU/mr3LgeUxcD3Dney/L+2fbWRcFqvo9x+41b2/4FK9thd3fzPl&#10;K3ICsVpx7GgKshspGoszPK5N2Xm015KU+SyPI2Tbm5mCrItarUta2PCrtFdh+kkgW25n/UV2d/Jy&#10;chz3La666RjVYmPQ7t9wBSGrUEhD6gEnjHvlM/K7uLGXg5OXjrifbbhVWtlbUt9vYKRu3MRo5bSZ&#10;TyNhqzWyb8rJxkVah5G2rIecHCxcVGL37RW7LuJ7b1ayW07NeUKXtrLvabbWovaik4y4WYyUbilt&#10;akCwqK3WOrSOKbKezkVrVlo9mTdj1WK1VmX3BjutZaqi6qukCttDYOnUAjyvkvJmpmoxi7Zvjjvz&#10;MmzGesZXcxcepoVcbHfeoAbb1GRA4wsinFzExzYK6KLaV7ytVRffl22Ud9e49bmvurKAd8vJVRFj&#10;ZGHXd9tYDfjk1m+milVdM1a+rrrRxss3DYilgCFANwer7b+FjfaZFtAzrSqqln2VtTMtdeV28asF&#10;TJUWFj1EcY+Lg1jDswMC8NhV4eOKbc7NEYeVcatqZOSuJjr3LnKmwWOCCSpNC4wFZsyGoyb8vCNL&#10;3241rUUvXdWz2lrlpe2obgrDaZB3FaasZq857q1xXZbsmzIXEpBpurqsqreu/Oe1CjOSRW1YZpGp&#10;FSWW2FDjWffZSVqvdy60rzLLaDavboqrSprXG5a7FC6ljuoouOVj5XjRdh4tz32nGysdqrxVkYth&#10;DLWgyIpZ5IJscN9IHGXh4a2ZGHkZq2U5IVCj+OxaEsbIpMOz2Pc7qK7dzqE0Jky9vZz76bMXMysG&#10;dtgrxifuc6it3L2PW11Beut5A7ToImeFfHOXXarJ5G3N+5WvFZMgY7hMa/EtstNVGTbU7JC7XOkw&#10;BwO4lTHLLAKltYqo8fe64yY+WXYJh3VLTXv0BiNx1k3YyLUuJTRlUtbj1G3FbHL2PVUxdSgsuGKN&#10;h0HdUawDN+bVhpdk4lGNRl4+HvqpxrDfcWJOTa1iV12KK+sNZEkzoQtnjqcprbd9WUnkcl2wLfHg&#10;Xs60VXjtZVmNXuncSEULKqwk5NgSlkZS1C453YV5Zat2Y2QyMgWztQSI2KCToGj2z7v8Pk5H33s/&#10;3B4X3N4XyL9psmvJ8F5WnzOG1DhGoQ4+ViBe2oPaLAElQpP45/JngsivK8J+RvYPs/394bKraasn&#10;xPvL274z3F464bTJW3D8kjSNII4MyrAwAwggkbZEcpiBp6D4jj6F+mf3Y2T9PKP2fHgLB9DA/lhg&#10;28EGZRVM/KYHpwWJMAOII/uIrbW0O48/WCAD8OP6V/wlieSSt/xV+D/dH5FyPHjLUmzN/K3u5vE3&#10;CzBRy1dh8V+MMYK9g27b9NTxVlJj2U2U47X+SB2E21vT9mm2hlUv2rbH7hTcKy22I4fGt2hs1baL&#10;HW244F2PdWat9Nfbr25ONjKykN9TSsEyQFqqy0ycLt9jx9lhfI7dtbVJm0vNvdGD3NrvXAAZdgEr&#10;GYt70qHy6bmVsJS+NYyqr/a5EVWmprcWxQa+uwEroxJGI6vd4/GzrQba2f8AmrQldNdiYru1Ryck&#10;uzIpbZX2+ZCDiwYOVc+Xi46X3dxN91AyziL3sZ7UqpPdxxu2zKKAriFIOPl2+S8RdkWZFl2Ji4yZ&#10;dOR4/JozmynqH25d825sW0KA81FZQ/Trf42zJycS2+hb/HtZQbabq7ztty8cTuV65C1gnuRpXAJl&#10;MRslLHq7Yzr6W232drFRzc5FRrpssoyHTcwMKp1JknKpZ7/H492T3GWl60zawi1Wj7i4B1usycuo&#10;7nUIQtO1enThMi6m7Iz8rFqrxrafINiZeLg1ZVZtW5hU1DUBWcY0aypmdgBfHfFxVouzMPK7VtRo&#10;qfHzcUjyHkDYlxJvNtgRqyQ1lzDQbZD3X3WiywjFrysm17r8bMzci4124lSXGmz7PtCgCxRsTIre&#10;d/VxkeMoc42InbXxylbsyy8W5OzL8f8Ab4vcoK5KXm0EKSUoJrIsYy2PkeT8bTZj1rkLVfdXii23&#10;Ltx6yFx6rFyk799davaH2dbRtiOMtx9p9vZSC+K+XTdWctL0wr3++psNqY7495cAKDXZWG/luG47&#10;JsevL7nkqL0OQ6NXlOGirFyb5e1MjKudDd0l7AOW6RRmtl0/5mMY5eJXhPkU4uduCvbddVcRWL8C&#10;repuKghsfbElCSzY1uaEznzMhw60mnJzlwMxmspx792T5DZQKlaplrFpYwbDoMWipVa0vXkV0l6M&#10;U2s1i9vIvA3N43EsutXqgMDXO4gTk5t7jG719i04jXtVl2NlpXbfkX2VKmW/fpIZGChWYieajjIw&#10;1+3rXeNtKW9zyFuOyZHkKMakUjtUX5SnsVo0yYb+/wAeVwEZmyPO5Xh7cTJyQuRTiTZlUZNR2K9x&#10;tU3yGfcWuVnHTtAykyshKrbrOzV3Vt7VgshdluQ4NKtReQtTHqKSRO0jj+mr8gZuRbb5Xw340xPx&#10;x7iuz7kyczM8x+KMnK/HeTm5K1d1WzvMVe2KM25FG4WXuOS6/in+nfAt8dZj3ZvmPyd7g/zDJyRm&#10;UjwOLkeC9tpdRi7aKlzsvMy7a7LCVDVfSAhdb8xPJVjHsJOJ4vIoa0Y/jsk0X5uYtoPasW6ixanI&#10;YN2qpMAxw+Dj2U3Jk04xXtNkvZjYuX3BjFKQFYqcDGraFc/HRQwNZxs7E8jRVj0W98ZbUkZGIMp6&#10;rWxd6OcbM+22DZuUgSJFnGFlPkLmY1l1fkPv0yKv41nYa1gtdcWqGsurrpCbZeVYABm4pyWyvt1y&#10;XvpqwkuF2Hm12/c5FqihQuVQ9Eg19w9xUYQsNweyiVePDvYBlOtOXWDRc6F86rvZFKtRQjg/3rWh&#10;tw2knBurpStr8jMsteu1L6kjIynHfqY3+SzWsNxIQpUiw/U2pyKMc+PsFePbatZHccGy0Nj10ISg&#10;qQ4qFS5lhJYntgNj4OKGyjXShssSl67cR6r7MfHtBJD/AHC4zBWqbudua1Ex1VqtYvty73tqsx27&#10;eXcKKbFuWpVcG5cUBb5UjpQEncRFF1hvqrrRr8LyxyXZMrviuFbENi2OHXJ7ah07QHciNsNaKy1u&#10;JN91NihqmSzGymSmk1PZSpswcRaFJk6OSSC8iy7Jz/IY9ORXlW5q+Or7FgyLrMcZFrnMKnFy66Ca&#10;7AIqW+zkGVeP8touyqqqsGrGOa3etpNIyMT7Wi6yyoX/AMe249wHd3jJUzWJFF7V1V42NWnkbcvJ&#10;W58V0Nq5O4K/dyMdDibVeCa7NQW2seGzka/x+Lk9juYNmLT5G4VCyyisV5Vd1YpoxMfFdhZWHSxb&#10;N9iyQTQcgsrOaVxcY2EZvdxgcd3usCJUxXGElxoxO7VieGxMfCNSOe7kNV28i0JmrVZjXYxZq8jD&#10;xsTuljY62qyj+HIjYMXEZMB/JYhQ2CvIyDaVusGZj9pVGTj220mS7sZRWIgMHPk2i7FrejDwce02&#10;g0vi4uMzpVkNhY4yMHIuYsGZgCBzO4mKcpMe3w2JlU03ocmi6s5xqbJsHkFDMX7K41hILQWpqeAS&#10;WPCqRnZmOcu7Jpy8l6sV8bEyMbb3RRWu1Kmtx1BpZt17K6LyJ4rXIqTx6/dEDFyK8tMfDcPWBXXh&#10;0LZ9vi0vlJvdmasVvskxYeDScjMS3HR5bHrqXFOLj9yu3AxchkC4tFtNmyxPrZWUlh1R/SH5S658&#10;vL9h+xs/8O5drW13WGr8Re4/MexPDIzVsQHX214jCkT0/GI4UlZDg66MViRLREkqp5CRz0jiI6fo&#10;nc38yN+7l9Hc0+M+nAIXadW6dN3SFgzqASxjmZOvLhyCNqgELu+BjpgmDppPKdeP6u/KPl2Zfg/Z&#10;Xmfav4R8FfRWuUcfxP4q9k+2/bnubxuG9It+6w7PyNT5S90bYEysh1kgcJj41OULDdksMu93sQGu&#10;4PbQasbewxbQ5ZQgIStQxbqkU5V2S9YpfHrUXUO9CCy1ozMbJVkTIrWtZOkWMSoWCeCfE35WU3jm&#10;b7PLat1NjbiWrRg22vxr5FpWvuauqztkDhMTM7t9q4V6waA+E2Ur301ZNGUzLZjOa37y7lEhGUiS&#10;Y3LmVK2Ncxv8Cy23JWKNyNdjupsyjTcA7XLXqghp2k8Ln3ZeK1vey8Sui2p+zSbDUK8y4j+HkY9m&#10;Nk1li4/jgMPUNxdl4632ZGVmGtLLrBj39hOhUrttLimi6h02rWpBcPJgGcCzDOYqi+vI/wCvZ6cX&#10;s11V3ZKPZjsl5p32CLUZB3dSJHHkaX8bT42kXGtRdkM4yqbMeorj12ORVZlU4dRCOxFDXWhdF1Fv&#10;fyyvj2+xsyvJ3LW+R4taci/Ia1wEYK9y4dadJcm1LWrALKDcMbNxcipQ1VKU5DPbWtb05ONuLLVn&#10;dis2kKqbXoqcWKZkm1cTMyHr+0Z1tyTfIrw8dKbUxsWw103KmNaVdnNlxVpaLAF4Si1K6vIGpsqp&#10;b7MRLrnyEp7hwlFlco1qNXYzBFUgvICa+M8rXTfdmeRrr8Xk14d9Ssmfl0rjZFFd6q2PkWvZZU1d&#10;ir2Va4E6iOEW3xeOMqtXDi+pMynGsbGKpuNyreVcWkBeQakmAqAB8zGHifGNkQf8tbB3jEya6Exs&#10;PAqxVJuqS3a3ftJseoOACBv24vdN0pU5yMlhY33+RfVQHDZNlFZpqTcrvcoNkxG0heLhV4+7daaq&#10;qfuGWzdRemO4vZ95xasvObyIrrqLCbgZAIE2pl2Mta22ZOYOzTVTcabLQuXZkA1NU2LjqwRdwZul&#10;9GgGw5WWaLRj0Ya5q5AVMjxrZFmzFvFbp3sa5MsK9hUBhWjD5VX+R8alNi4uHh0s9f8A1VeQbe9j&#10;W24yWC1a2tA7ilgSSNNugyb8eq7Fox78q8XYtdXc+7athWt33wrYiFosZwVK1goBMg4mIXx6hj11&#10;JRlNUclasnHRkXGsvxCtzrk4quwVT/C2oDqZ4svvx7Kt+PiLh4RFgyP4/wDGy1xzVZXjZFNXZZrH&#10;OwpYqFo7g4/qh/ps93e48ai78deb8X+a/ZGFnZ61Pg+C90eC/wDyd/IOOmdbfbirgeF8z7X8XlRU&#10;wrov8la76Wnj8tfnHO85b57B91eZyvG+xPHeXBqq8f7I8ReMf2zj004tjpVgrhVd61pk5VzMyEWF&#10;eGlSu0P/ANJdcxTIx3x76XCuX7d92bbZzhEIJYjbtBp8M+Nk411GK2PbUbQ62HCe9aaLVtC9mjrN&#10;hDFxbiBE2kMRxsyabmsUYmW9mPbh159ObkFqase+ihQtfj8dMYtkOoK/xSqAFCeC3i8CryFl9F+H&#10;hWizHFeD48Fqcm6/BvdMQDCryO/Wlcs21rN0COBT5Xwz4Gfe6VYyNZZUJwGycotnsJqryAG3iysF&#10;1rULOg48hj5tdeTjVoyVtirlVrRFYa+mn6fvEyrJTtFmbYwIAcFj2LGw8YgDHxlsatM+xyuXRY+x&#10;WrpuroE1wv8AMcExqDwo3jLzsgthDtNc9bNigW3Y9rXb23YPc6E3Jo2sqX4vm/Ixyvjzkvgmuq7A&#10;yMPIszFRtjJ3+7Xetdn8yK6dqsCCrDAanEx6snEN7LYLybaFz0X/ADDuqlqYyYbLjvIqUF2hv3Qw&#10;zqMD7rPiu+/Oe3x2V2axXl3242GclS2O1Zx7UddkBlEFd4Er5PJqtGNRcFYWZaHJW63Gxfst6XVp&#10;2PF49FNgsV9uraToxxfH3YdRF9uNVl5+RmH7fFVMrFPdoxgb2zbrC9pKFu0WaDOp4wLUoyfK4uNk&#10;YFGStGXRXkYC9i+yvJFneT7nCxL6VrtJWKkYMOoQca2+lsK9hiCs0270txxdbU+Jl0spXKrG1CzL&#10;tOyydxIYKgorvxb68PGwckPkjNwr3p7700dquupnptuy67HXcdqqqkgNIy1yb0zftjdgY1eGWSrF&#10;xc/Lsqs8hWMp3RYdTHbJG5bIMSpWrM8hfWuNi0Z1ldY35FIxaVocZFhRwtSDHqrbYNqNygsYuysF&#10;6bc2/t4tWLk4lCvfjvfWuEQ4tqFj4mP2zUoPVQYcbuSX34dPk/M+SzcnJ+1GTfiLXhLl00V0ulLh&#10;nyMU0laq1DFUt1BZ54/zSzNTDXDya8XyePlY2Q9bV1GKPIWUOZx78IVhat0hCdu0htcy18nLbCyz&#10;jPlW0MluM1WBZmXYK0JbefuWsTJeogKjnmJsJJza8o2IMqnKwbTYchKsjDyFspfLRKCt9+UlNabb&#10;F2qVraFliOF+5wfIW4fj8UL42t7si3Fyzk1uPuMruBTffgC1N9iyVZ1gMWcD+pT8GeZu/wDen4k/&#10;OXjvenicawhDT7a/KftDD8d9rRjQrpjY/ub8cZ1jwu3uZs/vS0h90FVDSV9ASrgSDyn5afE8RLxy&#10;mRG/nP8A527SOU8EgsWggVN0yuoIB1DASRIP/k4zvKeRzacTxnjMfJ8nn5uQ22jEwMLHbKzcm1o/&#10;h1Y2IhZjqNo19ePzd+bM3Fdrvyx+U/fH5T8hjpk5NleDd799553ugUG8DfsxK8+pWDAbNqQN3O/K&#10;x7q8fuVkNXSv2groUstWReSGsRsqzIA2yZJhtyrBLHKyu81LKbrm+5Lpud767qTFVNTSErKLItHx&#10;JHHaZqq0dKrBcgpx3XGN2MFTJxKQEUYyERtl0YEEaqT3bshsmvyVbHEz6AqpTfioexZZXWUGTiDP&#10;XtsSZRQ5JaAC2S1y0l3ylzc6a8e+mxxfWlUKUtFeTUn8QCBEyNuhybiWvNRO/JUOO7TRlJUMjGJF&#10;G7HDGtVeNgEqp6dLLX8tT4xx4Zy+a2N37si1IzLMbJqYstCEqa8dlCMDVJG5m4wqMzAysjFWxbMC&#10;vKyqqrqXsdt75mPiO9RxbXufY7qxq2QQSWPD3WnyflbKFqy8pKXqrqR7UDCoXBVxle9i52LtWuuo&#10;JAYdV96ZF32du2uvD8l9w6dqqvGNubd45aVdGtybjWjJtkUq+u8kYlPmLKa/umuxWx1twx5EV1si&#10;5mPbl4+PswpyMtJYMxRa3CgkLx9tmPdnZO2p7n+3/wCnxKqmuLPvHSTaiOv1ybLFIViFK5+VmY9W&#10;PdXiKtNtl6ZufUFrti4Yzh+5ioK7KlrJJatwzyY4yKsDJybGexPt8ipxYzZWJDbV072JZb2iD9uR&#10;WXFZEiIps7n+U0pX4+zONldGQtvlvJU24Vz3WBAMBMjLt2Vu7NtYAtG2WS3/ACzyKHGUUr95Sv2K&#10;20PkNeuDYbGV8bMySKkBYKTMwscKj3Y9lrPhX/Y+Rttqx8BqlOFcFqxxe2QMnKpkv0j+HXuERxf4&#10;37nxwO7HKU12DdXnZVrV5Vt7NtxMez+FvrdiCSCzBVMcWXZOQzYV7W4l2U75WVhsbGXEOLl4Kvbk&#10;B7LMftWINGJUyoLHjIx1sS+jFrTKrz6Lse4FRdXRXUVZHKp3ChV4dNjkwDWZfLxvGNVZmtkOb8TI&#10;rvbDxXUbgcdjXlV+TajKgbC9hQjSUJ4y2rVhRj2120M2Zj11r9zepp8hnIFW7Iok2LkV9diUtu+q&#10;eLLUd+wrdpTZgmvFw3tykR2F6EDtOatswX+3VWgAa5L4+UHswQypmH7hlpay3toQl1dltM5NbbXK&#10;OF31s25V2j3niewfI2+ByPdXt3y/sn3P5PFBqTI9tecOR4/y2PVlyu6t8FrAd4bYT3NHRG4veiL8&#10;I4WSitjWlK6H31WWOlyj7hsiy5be0glRZZLarxf5SwZnjMW8X23Yj7c4eSqNQNFlO3u5eMmNbYzI&#10;g62exSBFYCpf5zGyR2NttvhsHNtvGJg3Lh1feKuLUMnGyO9j1Et3bnVw0gLEC6nHrwsmm/LvxcZL&#10;TayvfTatbJnWs33iUKm9q7Fi5JJA3g8bM7Fx8XxtFTLk34XknR6acU15OZR3LQVyMBrXBS4Mlg9J&#10;V0PD4WORdZThhsRe+tv+X+NtFdVKVtY7vkLiHKFlh3M9kttMptNXlDg+Tz7FxclMTx1VNYW6+okW&#10;vbUmTZXZRbYxCLU+4rapUzADY1CVN/lNtNGXT5M2j7dbqu9nPi5uMp7l+K6AEK+1iDIAMtkVeKdr&#10;LjWlOf5B7ch7rMIFcUYNZtKVWZVYDoLioL1bSTA28YvcxcO9q67RV27DYaVtvyKqK73ASulcIYdZ&#10;uucEpdbWsFWUcXv5KvBox4srWtkDUfY213Xq+TlVqbMx2e/anZDPWlaqZfp4toNNeJdgX5eVVgfc&#10;Ma/J0iiqivvtrbvoYSrJWrVXo27nq3lcmxfHJbVk2ULnZ2NXVnNW5Pea5C9FVOHjeMrsRnBZl31n&#10;dBjBr8T2fJDxeNRf46nFvByvJC/EroyEN01Yz4163I6ISti11O40bpTPbFuPk8FqrKcmylVr+3/h&#10;XXGt7GF1Vln2xsABju0iZ3cP/GwFwcLCqpqvqyn+47T47VWV017XqqsXGYgB2m05DGSeZ792XXgW&#10;Pk2Vtg191MZbltC15C2WWjEsxqrWSxXDoRImUUcXjDvxc2WqyBXkv9tXkUZGbbd5DNyMuii0FmyG&#10;sDogJ3bl2qdhFq5dRbFCY17PiWNQqYmVh94ZFj9xWd8p7FrcqHQkhm6JIx67MN3xXzDUGre18h7d&#10;gx6MbIoeulsPIZLRXubR7FsYEK/CvaxXJ8dRi3335GJZjtULDRjJkWIqmy5EsyEa26vazWbiPoaa&#10;shbc3Jy3vtszK+zk5k4rreDm/ZpWTZer2MhoZu7puAOxZax0x2H27eRqSxrvGY9AwWa1rr+6tb7D&#10;aU3VsCGStm2liQa2ybKjbnqWvytt3kKMe9sWx2anJrI+5pK7WAGw3ssLpI4bLrVvH4uWyYfgDdlZ&#10;K2ZZxsy7Eussw68criX3W+RZcetG0SxGskqTx/UB+J8i2mir8o/04Xe7KKK2Rky/O/jD317SpGQW&#10;qdurL8R76yrUA/8AVVAqAA070YnpLTro2i9zbEbQE3A/GeOR5T9R+vf9H/b/AHuARoRuYhQSdeob&#10;d0r06kfs+Mcf1u/klfJ/5RmeN/p1/IftzxHlQdlvj/P/AJF8Tb+OPbmZjsrKBkU+c92UtUJ3dwAe&#10;o4rxMe8FWpKZhsK/aolbOqY12PUtqZebVRa0srGdrQHaBwWysutjjU5OQr3mG7CmtkxasoKivfVM&#10;hgm3btIkNIptR8it/t8MfZWhK837nGza7LPtKclHayxXqaIIDCyTq0cWYv8A0WAwfNVaPIYzY2Im&#10;TTQ7tg5t6nuWU13UBqTp3bWrJhQGNL+OsajExFxMXE3/AHHYqzjRj3XUZxCr9zi2D+ZcsKYMrDFj&#10;kUPQXuCX5D33Yuyl7Ti1kUlXBfopSGcTtkToCxsryR9rTmY2PbXhLeUybMRmQ1sKkFmStKvUiPuX&#10;YbAXVTuPF9CYtKZlmKr5bb7Goxs257KNzU5NQFdr0rZFJUhVPcDCVPFNfdwtmI+Knj8jyNXbDfaW&#10;PVZiFsLu5ncbxnJRXYUapnbR2bi3Irxh4+phb4/HpFu+63yNtBGLlZGHij7QZqqwWEISztCG3M21&#10;r8WmrIyFoF5z68q9M9riMrpXDVxSuNNe21bGt2qhIflwmX5HP8r9p5wouT3MRxiYd+RWltq1XWVH&#10;yGM9+Wjqt+4yaw/1E8W1+NNq4NeLi35mZk5dWXXddfbVYmR2cW0Vhcl6RZWhVlWmplJBZQcBsyjJ&#10;uv8AvLsqy2nGwW+9TINxyralPcbBx/FGsiwhkJZwjAms7iW8jVm0Cuiir/LkroOJe2RXieS7FNhr&#10;F2I60lFFbAMqsZBYHj3F4fOy8jHyEuyzTgYi77MvxeTZj0ozXFWW3LTFzGqtogsSAQ373GBjHGy/&#10;D4mLj5WMuZk33+a+9SjJx66Tk217rKbacax1FjIG2FGckk7cu3JsTFOFfc3kcxGfJwPD4k0OarRi&#10;VKMy82X7sevcqqhKsx1I/wAxXG8P5vx4w7hVfQ73NkzZ2nORSr2KcivAtMOyTZYNnJtww7LKMa/G&#10;yUerMfIqq8blYgrSqnFw6MBmquHd7y2tdad5buIBG2BbhpXkWPmZeNQ1Vl2NYzrsyXe3EuajHwak&#10;oUWzYgR97wCwWL1eyy+oXsGBpS2gsTTepsyjae09wbe+8753FpEk0WX03WZIW3JClT01u11tnj3S&#10;q5ft0cvSArI7MgLa7wB47B7leZdeFYYLFcmp3Sqtgvjay69qmq2opYrAErUpkGd116ZSZK4lVOLk&#10;Y9anBqfyl12QuVh25VYItFL4iCvRgzXMVIBbbn4K+IuoONamJkvdlVDHv8Wux7bsLHY72rpv7dDU&#10;1vv2k7iX1ZcoMrk11v43FvrudLMhsn7W1MjWu6zy13atCrX2u5v3lZVTx4fM8zgVeOprd/JWj/pR&#10;jY9NiKqVW5eM9Vp7hBQ0oCSbivS7Di3yGNg13Yh7K/5dQgtyKMrNV8jKs+5qbclliXqrEwxdtgKs&#10;dHx/8xxqCGsbH+8FZyMizLtRMZcXCBVrq8VnsratR0rG87dspjO75W6tzk010K1F1jfcHHuHj6mF&#10;NoVw/QWIStEZ5VADRjWrjXUYeJZRWtN9bKtotbOy/HYVtdQevGybVc1dbKrrtLdxRw2QuVf/AJX4&#10;6jHzrGHea/bU1DeLqfLqA20vvDuxUBLAF5FiWy0FviexdsycHJ7OHS1WRh45W+yyyk1GxVr7JBO4&#10;175G4CMD7i2g5n2lao7Y9KC2x8k2P3ra6wMtVD1KO6oL3AnUrt4sYOleQMk42RXg7sI35NvdXJS1&#10;sldyVYZuodQF2X9pEJJnixPIZD4n+V3YVXjPCeNxMBcLGxGydieTzb3H3LVXJirYrUCwm9SW2gqT&#10;bdjW4dn+X05tWdmkpce3j25Fmflv5A71wrPuVp3htezUFnqZnF2bkUjxF2QU8fV38XIfNds266nJ&#10;pu/6igs+RYqhAzLuXceterJXBFPh++TmV5mLjV5FotSxVswKsnMQii3HprNKh1KV1sQIAM21PV4q&#10;u7KuzEqBGW1Vl+TXbSuR2Haxu0tGQmXZSQKr76wElRwmP9m5WyxmxsfLRRVcrVGzF331rUuQcrcT&#10;crOIe0fSvLIwHdbS1Vl1uw5WRlAHIQo4ViLLkVzulgNpMEHfAowfu8et/H1slmPUAUJpsv7ljZZq&#10;au/Ioya7bI3SQQP3gTlXYnmMHKF1hSzGyrO6mOqJc7eKqylRmUPju8aAoK2CqIEUVt3LsGnyOIuV&#10;ZfmDIqTEo72Vn4iqbW/6Zzlqaza3cbrVWgGFswfK5eQMw33ENVbi49b3OkYPaM2/cJWq9qlSzOyE&#10;8yJXGwahg1Ds2VnHtv8AG5GNk2VTiY6UMq35C4V+YWbcpWK6iWCgkt93i4OXkquO+UluMuBRkZxr&#10;79yWlD3cXZlbXMGUqYMZCluLfvcKrx9vbxLczxqPcEwbMwWM1CZbUlM9qceq2pVrBNTBz/dHGXec&#10;qo+NssouwMHMs3pjDxpDZteOy193EXOzciu1iP4sEAlhJH9JnksjJfD8d7p817p/GGZXQSMXMo/J&#10;Xsn3T7Q8Xj39lkFi4vuLOwLCLOlHRCOocSSTEkz0gqSIUEBV2gH0/wB/H1rz2zB+v4TMROnx9OJ3&#10;J6iShVQQNx6tSUJGvKNOMT8eYD0Pd/UB/UP+LPY/mqXsdcn/API32XX7j/Lfm8zFFZWw20+e9ieH&#10;osMMu3IJI0HHfux3orC2WihKbabMjtZNpHbyiDut7QKV3gQEXcVnXh7sm2phbWxFVV9ZOtNVdCV1&#10;mv8Ag2U2wm9ZQmndoNeMewubvta8al8vOYNfk5lqiyuoNQAX8gWFiwwKLCgtM8ZeHk1WPl41eNl4&#10;i221LbjW+OqRWS4mwlhbQ1jsNTIrqWDI4wsK3BbBotNmeBWluHat9u+l2YAFqPt6sPprZUs3Q0bS&#10;Jtzu7fYO7RZQ+bm2X32FhXdXi3UaN9vZddtIXWveHYbV4WyrLGLmrZFObcStmR47KG0ve7tbsNaO&#10;r0mNObaFTw+N9yM+3Eyqu7lKwY5VbCqvH8icywkZNNBEXABnsQExrAF+DbhYtNuRbanjcfBycGu/&#10;Oza0re0eStLjHS67yB7boQGrdlnUDi+vxiW2WWL9piDMXFpN1Dilxk2VMt1a5FYte23Ywba3SdSo&#10;8lj4vhcbEGPfjXXrn01tfi+M8X20+2s22gV3MjPk1Wo0W1WsXXcy8VVr5A3/AOY9lqmXHpGMFtzi&#10;Tj0XqptRAQ1MyUWt1YkBuN5HjsOj/Lci5nzKDgVoue9K21+KxaSFrehIs2b22B2SFZlIxEatMK7I&#10;bOx867Dty8mvFNVZyzbg2X7jkrmUpXbTu6FusKkABuLzQ+bdRl5WPRbmbbar8Lx649L5XkbsLNHd&#10;GVYELIte4gMqINzNGQ+In3N2acPwQxchK6bKcXyeBRl42bj9qahc/jGdCDFm9gNbE48lQiUu613W&#10;5v3eU+XmZWRbjeNozvG+PsyHrrsFmY61W2EzZaoVQWtJGVhYl9q+NrxUuzEzGZsVN3YDeGu7lTV5&#10;GT3mWlrgRL2FpKnXDFXkrcKnMxMMtjZfjaMlHrTJelcbKFQTHptu8eiVg1u9ZHJoMlMCqjEyMhsn&#10;dl2JTQv3WImQGppyLSHtRbQ1uwqoLOAz6Q3Hlsy7A8b5BsdcU24mRmL9iy9oV3Y2W9VluW60HIRa&#10;ao72RZWSQBsB/wAvvbDautMu3Exe3TjZ+RbUmVi5i5FhKv8A5djBWutZtzb7dQFgF9hooyLKqs++&#10;xHpppz8bCT7EV5BahczJmv7ihZMIu5hJ28W+XxfHWttxMjLSy9LBhs2Lfh4b4gx96LiUXPZLySO3&#10;UNSs8VeQwrMUYHjsyvNy8eurIwDfm+Qr2UK/e7mLXWiVWlEUsQ1kGNW4+4yXuTIosyGqvwsarEp7&#10;tzKlWNKM9V+TU+9wzK0BxuDEBhfgfYVjJfWqpL8jHwsi+ynHqyLcWKy9mRjY1Vj1sVV1bHss1AO6&#10;i/vNbmEXXKNtysKsO+yymyjCIQYoxWYyLFRnLI7agEbb6acdL6/ucp8jGpppp8e7ZN9ltu2QuQ7Z&#10;IG5YMLyIVuMLFTBxasnxuQl+O5yLLBgYuVhijCrNNTtTkLfT466q+xWjdTIUSZ8Pbn+3cvx7eQ8j&#10;5NfI5mPkjzGHULUyiuZXkYq2w/kdtFioQpAscwAFBNFmR2qMmnxqWdxFNVWzKybTUlmRvQmytQoC&#10;l9wchtpsDkY2PbXdiZFd9F7VL2e7kvZVkV5rIN4fEW25N9JLOkMSAGI4vorpwX8hYace/H8jl5NC&#10;UWUY3dzK8cqrXm2imylVhQh22MR0gHHxbtxwP8n8nl2pRTdl0ZV9q4mDSXN3ZXpF1zU2IVsYs1kb&#10;oITEu8nZWn29eJnWXXnJ8ibtlttCu/asU1DFxmJuKgKaO4hDKC1a5pGd46uroLd/HyluyK8Qtaba&#10;SMpbFrxjXZSzhTSV5sZDjNoxcazyFluLYuOl91NuHbVRktfl1occN/1JfZWdWrULMzFdT4FdOLSM&#10;ew0ZGJK4Oc6m45GLk4zJWMoVZlTGrYK7WbfHcFirXRnFTgNiiq60ZtlrLTlnFqvvfJIrwyGo2upJ&#10;O17CSTBHDU0Z9Xt2oWU4mL5fyBwKDfjU41njhajZSlHVO2ysWZWr6VU9IIuoxfN1G1l31ZleGubj&#10;NjnaFysdsa6ytkyqEJQ6sy5dIbYG0zEq8J5Jj5HJfx9Of5l8Xx11t977D/CRsi62i6+xi0BRW9R2&#10;kgLN9eaQ+NbfXt/ywYWGlbujCm9civujs2VbHdlVmbeCYA4rp8fi1LgmzLxUyqYtrzsq4FcE3Xuz&#10;Xi3fY5ZOr+Ih2k7gRnVpj4jtj4q4y4mPgImRl7rqqMrZbQwo8jTUjjZa5PTvCkSSKcaxct8jBZ8m&#10;22/CajHxq8YUU9r7u95y8hTYtz6FupVYBjxhI9Wd5HLymx+xkY1natXCsRw+Tc97j7VedSsrkva4&#10;ZQQFiusim3xN3i7LnTCqyESvIs2Kbb9WPdq2FBaj7UdwFhRx5HxuRcL7PHWoiZGSl6NXiX5VjY1G&#10;W9m9rvt8gWb2gTKy0QDXnHFsrstwaT49LaEryLPIX27qcbJoAdse7dbopDEIhDAbRx+EPzVdmPbk&#10;fjP8y/jT3/kfa12100U+zfe/gfO+cwUUlDbZl4fjrKerY9neaQFCsBZQ6X49gW2ixLFeqyt1Z67a&#10;7AdrrYplTJU6NyHHIfy9n06TuiI5f9s/PjdMCBtEEKNyiZgGVKgR8zx/Rn/T9R9zk3+1fx3+SvzX&#10;7gwUQWYaJ79854z2H7UttrVyxyko9gea2rtkbhBG7XAzMvOcUizFejvOAVx7XR6UfFewVo3aZnVl&#10;6a1ADcgCxf7LDK1vfj34uHXlVMveyclHur2o2+vGsJYtB3V7gCNA5FlWPTYK6wjXOLzdTjk2111B&#10;3cd77dpu0Zq3JAEg8J5DsPlZmQprxcO2uu3fcK2FORlUbGqtyKMzItdykbiP79cjP8j23szd2bdb&#10;YbVOTVamTRjYV9bo1VVlL0CWG4tbINYMkcZmNTj12XZd9eVcpyLMe2xcakOib53Afc47W1qnUxVp&#10;6CBwMsJkXnFzsVRQKhVki3d266MWm0WPUhx6HqAb+GNmoXaJXDoW3yYhMoYK5Ixa68wZeMNlKJ/H&#10;WbDSzHdLEttgFRw2Nc2ILMXDqbxlH3SM9lhTHxacmrdcoyWd0tLqwPaAhdUBWtQMnLLP28rMp8Zb&#10;fZjeMpyV71Xispmq+xamxzF1nSVsJZwQQKMKy/Iry8HxWRlWeRyLQCyLZneQOXVWtlxzU+5tba5R&#10;rAtZ3GEJ4XFsyLLKbMOjGwUqruoy8fCsuqSyzHXK+2TIyLMu6lrAoG5AZjYAfK4mSvlc6jy1lKZt&#10;HmcrAtVaQkIMVqSuTiHyBadybUmkhmJAYviVeTzcm000YnjMd7CwwMvMqAxxl5FmxqAKMNktBMsV&#10;O47iRxV/l1OffkaV4lyh88ua2NFYrtd7MrGrsooJFtgYhCriQRxlW4GbnNm1HFuvuybMRNmNhv3M&#10;dbsmsh8LLsxW7lr9VosVULbnduBkZVOXkYWZ9x49UN9CW0MzZNeDgXaX2UZtdYcuHI7j1tZu7zIe&#10;M7DwcVKMnOrfyOZUmXd5arDy/GCq/Cqsoar7ZlQY6GtxvJrtLMQT024+Di1jx9q3Bc45LNbk+Uyl&#10;rDXYwrL24/jVZCz1wAwVTXtCABbqMfx+NiPbfXkXNkNXl7kwXV3opCFd1uVZSSzGHrQMG0B4bE8P&#10;ePHYhzrs6+3Io2rcl6VI625VtvfyEwaqK8buSmo3EbtOMjMpS/KzVfNrwgmMcm6/bjvN2cmILsim&#10;3KyGrR6xKOjbyAVJHlsrOK4dF/3mRtxcJrMyvKtrqpajHrvrpuxaFodCKkCA272JYATdRjec9w5O&#10;A8InjcjxjY+KBhiynOSnKOMuRQnju+LDuba/bv3KVRY8jj15T5K5/lFevCycE4yY9vmclO3knJva&#10;02WZ4tp7S7RtkK07yFysPyvmT5G7Otyacq/Pu8cPH0bLinboRbKRl5uIcUvY+8lMhCAdZ48exvyK&#10;r8RMjDtO3t1ZB/jtvsrSl9j34GaWrYMpepgphmYEZv3dirTk25DU0+OuGTi+Jdaa8/CzCbGTHGBi&#10;/VY4KAhiATKiqoZmL3XxlejEQ77KTlZC3aZOS1G6xrNlKs6hMVyKm6SxOfZfiUUHyNPjcLAbfOXV&#10;sx1yrq8qlwyUWXKjV7SQQyFtJBWlmrscU312DxprDbrKbH+38fio1tl9mMlLjtNsItjYDKnhLKc2&#10;jNOFj9jNx/HUI2TgLkpXXj5tvjl7uWcDDfH+4G2LmH8VgwG3haahXjeWYgm37uweN8c170pmeQu8&#10;ZU9N2VVdeiqmISqPc7AsoEHyGf5DEux8mvEQjyFZoXBenC7Bf7Sm1TdcuZsDkhtvQdA28cXYp8mu&#10;FmFbLaq7Vw38cFxK1N9t1mTYcdswRkDHRStaE72klYOR5eml8hLbfB7se2665MrGvcu2QETIL4Vp&#10;y7XXIYMq7U3BQhDefqqPmfL51WT97Z4jxfjsi6nsfZoUyqvuAmPiKGQblSxga9q6KHIzLMX21ZkZ&#10;FdCTd/mwxytVz1umLi/eUKbrEDmyt0LGOTbN0I4ysOmvIK2FshLc7Exe52z9z9hWMULl9kbjv2rW&#10;VPUvdPBp8l5Zq6Md7qhf4zx1GNVcccV347Urj5VyviPiUFK2gG+e0CZJOXVn+O8XleOufCysJ83y&#10;Bz8AJlELg1MlldJZcla7N9Yg9msB4XYS7Y9/isa7HsvZ8RPH49XigtFS5WfXfV29q44vuWlbCTZF&#10;nLedLaPHYFzHJpbCxN2BT5Je1Wx7xt6660qu+6JNdjI6rUIK8WHJurfIqqzUfEqyEow6k2vVZZb2&#10;O4qPbW3SVKF1qYiRYePEYV2JjU+NoFWNRY1uNV5AePxhk2rU9zWLfk5k0hhl2BNbYI7cAWeRp7lF&#10;1WRVbj3/AHNGVfSLC9h8rQGL4WZjoarKb1BFbIAQASAEtyvHGzx99S212VpZi+R8dbbtQLct93YT&#10;Ists3OW2lLb0mUAXhMSq3zw8lk2VFvA5WPjv4/xPjbarA6nNrNluRZjhamUXBbYQtXA04w6ka0V3&#10;00+QFeTkOmXRiHHrxqkowpZltapqrWJba26xWUljx/k6WCn7rHyqKnxbraBh4C1V1X47M29yqIEV&#10;6nG5Hky23WnLtFdC47XVXUtkFcujGFRqW9ESs1XeRK06E6jdtEFgeLMC58ftZi2JtJF7tWAvZd1L&#10;PZlDuWoVsIU9kmSWKk/0j/ma3KyMjyXuT8O+3/BedtyGUZT+6fx02X+NPdhymllGVf7m9n5LWa6s&#10;Y0B4jdVyiIaf73xnbGu34cAKRyChYaD9BI2qdQQP9unH9TfuDG8nR5j2r+HT7R/p98fjbbsvFpx/&#10;xf4P7X3Pg0GuxakyMT8leY8y2pI7rydBAfL71TLdUAca3Iryy9uLvXGprvsVlN1rq4KKArlVMQ0G&#10;lsfNpyL8wVvaveN9GKnbVU7tdtACpZXckTIBoAMD6qrxi42Ufu4rs20DJvDVMltLWFXNjrj3OqsF&#10;XZCBvpIOW+WL7BdmYFmJdkWd21123M4uZGpcV4lOIo3zKsjgbgxDWJkMzEXeMVMbJYMba1TPv75v&#10;7hr+3Zsnuq4G07OmTCGzIooxDl2qbK8Tx9llWLdh0XW2XW42cLezffi4iLWzJEq+7ntBx7MS+xa7&#10;fuqWr8m9f3GPk1LR/nFlyUk9jFsuyXSsWElqn3Ab16qrELLZdj11Bso0XFr6VszHza8vHRHbdlYn&#10;bqcDaLZ3chGLdV4vHv8AH4lADUeUZKFxq60pSyuvKzVQXlsSwo1octviQFO497xLrhq4uuOKluSM&#10;ffWMf7k39txjXhxZqqEoCZKiZ4zsZsrETz2M6W1X5njrb7f8rprrsONgutaCvK7O58yS5KjUalG8&#10;Zmt5GjHpwwlQxExLrLr7q7poxae5BxRh1ZS2LkIC+zcxBjSvu42VWllfj7c3K8ez3ZVoarAuy2xM&#10;MmkfdMcZXqqU7bUVRuBgHyXiLcb7WP8AK7jmZL05mXbTj5rZOULPtr7LPHrRkXKSEcVJba/WWRRx&#10;dj1eVyMXNxnpGfjdkLd2cuvEyaKVxVJvXGzKcgvU4YIKukFA0cW0ZvjWusrx8XFowO3U3ks0/c5O&#10;flWZeK9mK2HlXXW49eTar2Brtx26hePKY6H7GrDxKPMYFeStl4zO7iVV5GZZkKqPn2UWnrK7sjcd&#10;q6gDjFGfiW4FYdqMg1m/uG45roL8TIx2TOGP5YlRWgQoMfcbBu3cYtmPm5YvqXDGHm0lLMOvLWtc&#10;o05FOPU9wGXfYr2yS2wBRG7dxcMfH8phPY5uTHpOQllD5F7YGIzV44FV2KFuX6lCwWawCtGDZ2In&#10;j8vCwsda6FpzDbcM6s3ZC15FuWDtzKslLUZq1Hbq2jJJ3koaxhHLxVpyaLbUxcbA8bg59WXZVTel&#10;uVeK0bLoxK7CuPYUSetzqAbkfKx0xfNZuR5fKyMxsjDy68CqLsjGpexmtuyrs3NJlrKxbiU1HQoU&#10;4psfyAyg+TUjV3Ud43Z2KmTX40tcr5FQyM3CARQA6veziSyHhmsusuyyWet8vFpwbc3Jw7l+0stu&#10;w1sNtFNvVYu9SpJCw1fH/vYeOswfG21WDs4o2Plit8ntb6hYq0Wlu+R2y694rAYmMO/GVqE/zOwZ&#10;N5ryFs+zOOcjLQUX91qV+1yLe0zbnrdaQA2wAEUX4/2+TmZWPkUq2XkNXi1BKatzVKaws421kYAk&#10;P0klYGTlZGOlV7XOK8B1IvyWXCqrFfk7q1FK1VGxFvcF1PYe+GapAbk8vcwfIxLBl1Y+Rk2YHkLQ&#10;2Dh+UOxDY99ORuDrJF3dvYIQzleHws3GwvH5VeDUfF+c/wA1y8ypVusvqzqN1NdmS1uHWO+qgq5V&#10;ZAi2Rnv4rHoxcnJRcmx8inJqp+6x8Km3F+5xqHGTlPdj3VOqMehRYBJlRVjmiy3x1uLl2rhlb1zq&#10;HycprKcx8uwVwq14roq2fRYx2pKk8ZGDlgf5gs334fkPI9qi3Ntra58s0ZTu2ookUoQwALKSxnhP&#10;FeUs8c2EDXk2YOayYVOfYEy1tWmx6wMuvCy1buJWUE2bySUWM+jAvx/A41Hj8WzFtybLbhW9l2Mb&#10;3emiHr29mmpbTbBG4nkePIY+OMq+xMrH7lGLVmjISyyujHwyMLJur7SW4WS19lCu21S5YHUcd/K9&#10;u5OO1Gbl04T23VJjnw+Li1ZlOXZQjFrMjJvstNWHCvUrIQf3WWtl8ndUlwbFxKc04mZaXswMn7iy&#10;m7HOIft7LAVFh6qlIZY0D4f22RV4mtM3Jxq/FfYZWd05leTkV4zN26sszerpTuB7KptmFAuwsbHx&#10;1stuyKXx/IthZNeRVUmPj9tRfU+JZjZBaLlVi7MC6nbWATbg5T0nEV7EzaLcYOuALNtOf5BM1b1t&#10;TNepkpbtKo6Gcwh4u8NkdjEpvrxrslkRaMgYOVUhQYOVSpoyarK8ivsu38SvaSyiDtylP2taeL+3&#10;a7EMqM8ZNHlkSivKqpsFluNVXW9bO+0dwVkiVjBbKrymoyrhnZP3OZNb17HuGKUYW2YyxsSoMT0g&#10;jkFJ8bkeKxq1p8XfRUDXXRkYd+Yba8ik1V95zStr0VkrcsXPUv1BGDU0p5CnyLZCZTL5HINFTnFT&#10;MyQGxXqU0ZArrx7K27gVKkO8wvUtrfbZFWKvkb3FtwerMxWsxsgeNxznUnvpdg5OS1iXXhi/a3Mv&#10;QqtiqLRl0opH3z7skZGOyUYuPkPSiLkrh5qIxrrXaaLApYjcOM6pasavFw86xb8AZr2B7ciiijIv&#10;RdSrJU9asaj9Ss4JKEmlycjLcBcMeTwqrrhg5WZRda9mUpasY1WFh0J3ms6DdsGjhQPvLC2Yi2ti&#10;r5OiKL7Kd4ybq3xlqptCvjuLNCBXO0TCcfkv8O5eZkZV/wCEPz/7pbwuJfZNnj/aX5P8b473biJQ&#10;HixsXK94U+dyktYdTZDKBpHHJZnd9Qn643TEbdmsfDSJ4/In5U9x2LX7f/GnsX3Z+QfNW2WCqqrw&#10;/s7wHkfcfkLGsYhErGH49iWMABdYHL3p719yeVvzvc/v33h7g/IXmoy92Z5fzXuDymR7g8r5ZnvV&#10;HTJzfLZjXLSRtKtIJK8DAvwD38XNf7zLqVhlW342Sd+LmspeqxFepTWyhSigfE8LiV00WOxIe6+6&#10;4Fg2KFPjzh1MsPRXjFS+4WM1jAndBOBTUe35N7DW6JjV2ZuLbRfS723FR2nSxU7ywwcQoMIOK/Ge&#10;O7dKrlKKMy9jnBKK6u5T/JJfJXIqQ2lVMFnKcpmqbFqDEsqdjEz8e+7JeoZVLtTurwe9VjAW1sYQ&#10;2uV27dbPHHIo8et2Nbk4mZfW6Y5bBsxcxqak66i9VdwtNRVbAx/iST04thdbkt3X5mTdbRiY+DWW&#10;JTfahve2/wAjiYgbuOm6t1RCORNVD24i1Ia6VtsU59bKl1VdNjkLGNWbzUzkg1r0lgQ0EYLWYCY+&#10;FYzteld1mNWzUVUK9NONZalldXj8SDAaxrhY20naOMbIw7rxjUJdZecdcfHrSgCiq2jKZara7Kb8&#10;dITtowW0aQQeMo15Nj5GJ5bw2X4qpLqMfL3lbA9uUzKKK6/uSMha1asKrNEg7g+2iqlr6qT5TyHl&#10;Li65r0NTj3LU0PbZYz22KMplUMDuUbl4ezFyvG5V+bb43Cxqc/uG7x+Nbd9rl5P3toZsYGzEqaqt&#10;V3KaQQIHD5Xjr0bHz7GvP+W1IXerHVU/iozbcirMux0RltKgCtRHcghmoZLFrxsqry3jrKVx8mxq&#10;UStduZUKsu/G71dtT0M/e31bVK1FYyRiYWR4Wk5Ft+PXnKtdvRlh8bGqyL2dznmtDa5lkppKzudd&#10;PDnByPIIuHbk2X5Hk8fFr8f48eSsrrfFw8nJt+28vi0ALbLBT3LLCCVCnizv5vj/ACL4Ierzt+Ji&#10;2v4xMnyGCrd/BryzSExcjHkks/b7ltgG1No4qzhiX+Kw7ftsf7F8fGbKzcXCw2xMWqpsC4l1WgjU&#10;q4KBVZgUI4tGJjR99VRdi5h8lVh/waSl5pxHxMe7yL3JYRYwsJCqzSdoYB7Kr8lKL8bZRTkpRld6&#10;xrVCWo/fsK5EVpZVtsCWCDEkrxtqty8iu3DtxFqy8xMk3XWtXk3YWJiZ2R9mcm7x9SXDIWt7GC7e&#10;SOeDjWU2Y+Wl+Bde3bDYhFVwysbGynroOO62tiMtq1dNPcdpUlAcnN8W1+Tn4GT/AJlhNkg46Ovg&#10;LMH77xfjcnt2JatmVQdrdbOpPUwYE+Jy8vxdp8fnY4sbON1ePnU+UGfW1j5wUq9XlMLGJ+3tWsoy&#10;JYzSxaHvenI8qcAZ3kMhsLv47ZFJrtezNBJSnIrzO5ASxFNcBfRWXBuybvM4mDfhV+XGTk11q+FV&#10;n4diV1kVuKalq2NbYslhWiW7gXE4OWPGP7ezNL8fO8exyPCeRWusUV1eRBZa8it6cm2wKJdHV7SI&#10;s0GLlV4+VViYlCVCk5mTVm4rZSU3eTtFlR+2ew1lXSlprSh5ENPGyrDyt9e3KF2LW/asWnciLc7b&#10;MLEoa5AyrO5Lksc8kPFWD5Q51OPlF8JEC4gFWS9WBXWw3Xdu6+1msqVjNxsexdu9INeB/Hu85huM&#10;PByqMvIptZKqMo12eRysc2HHe+l7qrgT0mxT9cjjKx1zMf8AzfFuyaMVb7sir723FZ6cNxVQWLnP&#10;sprBsYA2s/OUIK+St2UVkJjk25DZeTld5KEzFBeg91cais9v+WvctMhQbIpz1x6DVlVqcM2Yr5Xk&#10;qNnlb8as5dRC412QPJPV3Akd3JJCyoPDeNowL8zx+L3HxKHu3Jh1VW5GUiLmmzveQyEzcxFtR+4j&#10;147V8yG48XlJnX13Llm3KqRKas92S8YrU5AcDsZz0WU02u24uQVBXXjyAxfIeKurbIxcvBp8jWp8&#10;k1v3mNTmUm/ENc100ubaVbYyVitXMKw4Odbi5WFWaXswqfvcarJVwK6K8jNrue2zFsxsc2KawbG2&#10;qPURxj4xazKx++bLbb8dsmgtjpuZAllQKVB8Y2F0Rt7qNpDLxiYooK51qp5XxvZC5vZxkqrsFNeC&#10;XrSzMSsuzjcLFSwuNTBTPoxPJY2ZV4qzEp8fUlBwLPF5T2ZWSlpu+4s/y+7OyK1xmJK4794kbbAB&#10;5G+zHz/KeIwUxsItf5yhKsS7/wB452Li492y6vIz0qzLq62hFNZKsA4YDFlE8Tg4WXbj14VOPkYl&#10;GRkTgKq+WxqlotyMa9jXYq1ooMM/p1eRyba2rxKc+/uCpWa/HxzmBQKqLWrW5qbbFq27lO+CNFg9&#10;nat9A7VmBnoldeFk5uRkuTgXfYq2PXn2NdaqrYm+itFatiS44OFdl1iyi+zs+HOLkMu02ZGLeWem&#10;vt/YeSw6TvBAVK23jSQcezto5vFjN5Mpfdi5P+bZFziqyjGSqstiZKsjXI81hwB0qNyNl3PYLbjY&#10;czFIrFtOT3KMbEyMm2qq2zxqM4HcolLwkMe3uHGGcB8Z8cV/a+dqvwq6aiifcd/GW+m2jFX7umxj&#10;dbvdzWwgawvj6rMHLuw7qcnB8jdSwxcbEobdfiU5FdbKLnezHXGO8tvWyebBgtPj8rDxKMV2sx6/&#10;HZrPhV2FT9/4zyj5dRsx8it7FrtVSRXS6hdVaf6gPwF5O22rA/MP4KwPdeBj31NXYvu78M+7alwc&#10;e0NY6035ntT8keYtJEFhgagkCNvdE/GFnl3d/wBHLbp+npx//ML/APmD/wD46/P3/wAt/wCuf/w2&#10;9x/R/wCE/wDbP/A97jK/1D/BD/Ffz/rxv/7Pw/8AS49f5ln8v/EfWn+M/wDF/wB3/wBPjJ+n/VaP&#10;5X0/z6P5X/xT/wBo/wCLbxhf4z/EJ/p/+F/lWc//AIh8f+Ldx4X6f8NZ/hf8V/Lzf8F/zP8Au/8A&#10;mxw3Ll5z6Pq/+XvIf6z/AMP93/mRxjfyv8cv+L5/zaf53/O/9v8A+CeMr/SP8A/+k/8A4TB5/P8A&#10;vf8AP7fGZ9f8rM/l8/5WP/iv/Df9nb4wv5/+Hs/l/wCD/wAZ/wDjH/B8P+PjE/wn8/G/1D/Acx/J&#10;/wCL/vfn3OPbn8v6qP8ARf8ABfzKf8D/AMr/ANk+W7hf8B/iMr+f/K/07K/m/wDD/c48p/pf8/A+&#10;n+d/gsrl/wA//wBl/wCPfxjf4H/Va/o/k/6dby/8N8f+GeKf8F/I8l9P+tf4bx3+F/53/tn/AKfF&#10;X+n/AOK9wf4n/G/6qP8AR/8Ag/8AaP8AhnjH/m//ADV4D/5q/wAN/KP8/wD4P7//AIftce2P5X+h&#10;4/8Aif8AROfj/wDVf+f8f/DcD/Bf6DR/K/wH8x/5n/wz/u/+Pt8YP+H/AMbk/wCl/wCE/wAZl8v+&#10;H4f8WzgfyvrwP9P/AMP/AINv8B/x/wDe/Lbwf9J/xFv+L/mf6jV/oPy/7v5b+M3/AA3+PT/F/T/i&#10;k+v/AJv/AHX/AC+Kf5n+EH+m/wCJ/n+B/wBB/wDhPw/5G7j/APWv+Oy/8V/gP9M8j9P/AMY+H/gN&#10;/GX/AKt/quT/ADv8Jzr/ANG/8H/3v/I4w/8ASfXl/pX04P8A+d/3v/D2+PKf4/8AwmR/jv8AS+eV&#10;/o//ACv+7+e7hf8ADf8Ay/f/AIf6P8JX9f8A4P4f8uOD/qf8jD/x3+j/AMjP/wBU/wCH/vv+bv4P&#10;8v8A1Ov/AFn/AA/+lZf/AMj/AP7V/wB3/i2cZn+I/wBNyP5f/wCGyP8AWf8AxPw/4tvGH/oH+DH+&#10;l/z/AOfm/wCpf+A+H/DPHnf9Y+vwv+p/4L/B+a/kf+E/u/8AN28eL/xPPH/xv1/X5H/TP/h39z/x&#10;H3PGb/hP8In+M/kf4Lwv+hf8H/s//M7fF30fzLP5P+P+ryH/APsf95/zJ4//AFbyw/8ABfz/APA5&#10;P8r/AOIf99/wRx5j/SP9Pt/nf4PlR/jP+H/2n/h3ceC/w31Zv8v/AAf8/P8A9P8A+L4fLfx7f/xX&#10;+K83/iv/AJi5L/i//F/3v/R48V/8wf6F4r/Qv5v+n5X0/wD7Nf3flt483/pH+L8f/qv1f6l5z/Af&#10;+L+P/p8eF/xH83H/ANU/n/yqf8R/zP8A/HPB/wDOv5/z/wCZd/hP+b/f/wCPdxb/AKLy8f8A6T/q&#10;P83O/nf+I/8A0o481/jf8X4b6+f8jN/m/wDL/wDaP+Vu4q+vnj/zP8J/ij/i/wD4X/8ApTx/+M/4&#10;7H/lfR9dX8j/AJX/AHP/ABd7jE+v/wCY6/5P0f8Ay5Z/qn/jfj/yu5x7Y+rn5T6/9L+nE+n/AJ/9&#10;35TxR/gf8Tl/zf8AC/zP/wAc/wDEfD/kdnj8J/6p/wDJv5W/wH1f/wAKfc//AMx//DP+7/5+zj93&#10;/E/s/nf/ANP/AG8f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8bwMAW0NvbnRlbnRfVHlwZXNdLnhtbFBLAQIU&#10;AAoAAAAAAIdO4kAAAAAAAAAAAAAAAAAGAAAAAAAAAAAAEAAAAIttAwBfcmVscy9QSwECFAAUAAAA&#10;CACHTuJAihRmPNEAAACUAQAACwAAAAAAAAABACAAAACvbQMAX3JlbHMvLnJlbHNQSwECFAAKAAAA&#10;AACHTuJAAAAAAAAAAAAAAAAABAAAAAAAAAAAABAAAAAAAAAAZHJzL1BLAQIUAAoAAAAAAIdO4kAA&#10;AAAAAAAAAAAAAAAKAAAAAAAAAAAAEAAAAKluAwBkcnMvX3JlbHMvUEsBAhQAFAAAAAgAh07iQFhg&#10;sxu0AAAAIgEAABkAAAAAAAAAAQAgAAAA0W4DAGRycy9fcmVscy9lMm9Eb2MueG1sLnJlbHNQSwEC&#10;FAAUAAAACACHTuJAOigEc9sAAAALAQAADwAAAAAAAAABACAAAAAiAAAAZHJzL2Rvd25yZXYueG1s&#10;UEsBAhQAFAAAAAgAh07iQDdv7aibAgAAVwUAAA4AAAAAAAAAAQAgAAAAKgEAAGRycy9lMm9Eb2Mu&#10;eG1sUEsBAhQACgAAAAAAh07iQAAAAAAAAAAAAAAAAAoAAAAAAAAAAAAQAAAA8QMAAGRycy9tZWRp&#10;YS9QSwECFAAUAAAACACHTuJAUK47AT9pAwAcaQMAFQAAAAAAAAABACAAAAAZBAAAZHJzL21lZGlh&#10;L2ltYWdlMS5qcGVnUEsFBgAAAAAKAAoAUwIAAABxAw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9665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96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研究方向：非遗染织研究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论文发表：《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茶染技艺在面料创意设计中的应用研究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嘉绒藏族织花腰带技艺分析与设计转化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乡村民间手工艺非遗工坊之生态审美实践与创新价值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以蓝染手工艺为例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54.85pt;width:393.75pt;z-index:251668480;mso-width-relative:page;mso-height-relative:page;" filled="f" stroked="f" coordsize="21600,21600" o:gfxdata="UEsDBAoAAAAAAIdO4kAAAAAAAAAAAAAAAAAEAAAAZHJzL1BLAwQUAAAACACHTuJAr4xD9N4AAAAO&#10;AQAADwAAAGRycy9kb3ducmV2LnhtbE2PS0/DMBCE70j8B2uRuFG77oM0jVOhSBUSooeWXnpzYjeJ&#10;iNchdh/w69me4Dar+TQ7k62urmNnO4TWo4LxSACzWHnTYq1g/7F+SoCFqNHozqNV8G0DrPL7u0yn&#10;xl9wa8+7WDMKwZBqBU2Mfcp5qBrrdBj53iJ5Rz84Hekcam4GfaFw13EpxJw73SJ9aHRvi8ZWn7uT&#10;U/BWrDd6W0qX/HTF6/vxpf/aH2ZKPT6MxRJYtNf4B8OtPlWHnDqV/oQmsE6BnMyfCSVDTBcS2A0R&#10;ckqqJDWZJQvgecb/z8h/AVBLAwQUAAAACACHTuJA1L89UkcCAAB1BAAADgAAAGRycy9lMm9Eb2Mu&#10;eG1srVTBbhMxEL0j8Q+W73Q36W6gUTZVaFWEFNFKAXF2vHZ3JdtjbKe74QPgDzhx4c539TsYezdt&#10;VDj0wMUZe17eeN487+K814rcCedbMBWdnOSUCMOhbs1tRT99vHr1hhIfmKmZAiMquheeni9fvlh0&#10;di6m0ICqhSNIYvy8sxVtQrDzLPO8EZr5E7DCYFKC0yzg1t1mtWMdsmuVTfN8lnXgauuAC+/x9HJI&#10;0pHRPYcQpGy5uAS+08KEgdUJxQK25JvWerpMt5VS8HAtpReBqIpipyGtWATjbVyz5YLNbx2zTcvH&#10;K7DnXOFJT5q1Bos+UF2ywMjOtX9R6ZY78CDDCQedDY0kRbCLSf5Em03DrEi9oNTePoju/x8t/3B3&#10;40hboxMKSgzTOPH7H9/vf/6+//WN4BkK1Fk/R9zGIjL0b6FH8OHc42Hsu5dOx1/siMR8mZ/mRUnJ&#10;vqKz2WxaTEepRR8IR0CZoxWmCOCImJzNZuVZGTmzRyrrfHgnQJMYVNThLJPE7G7twwA9QGJlA1et&#10;UmmeypAO656WefrDQwbJlcEasaHh4jEK/bYfu9xCvccmHQw+8ZZftVh8zXy4YQ6NgbbBpxOucZEK&#10;sAiMESUNuK//Oo94nBdmKenQaBX1X3bMCUrUe4OTPJsURXRm2hTla1SKuOPM9jhjdvoC0MsTfKSW&#10;pzDigzqE0oH+jC9sFatiihmOtSsaDuFFGOyPL5SL1SqB0IuWhbXZWB6pBzlXuwCyTUpHmQZtRvXQ&#10;jWlW48uJdj/eJ9Tj12L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+MQ/TeAAAADgEAAA8AAAAA&#10;AAAAAQAgAAAAIgAAAGRycy9kb3ducmV2LnhtbFBLAQIUABQAAAAIAIdO4kDUvz1SRwIAAHUEAAAO&#10;AAAAAAAAAAEAIAAAAC0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研究方向：非遗染织研究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论文发表：《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茶染技艺在面料创意设计中的应用研究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嘉绒藏族织花腰带技艺分析与设计转化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乡村民间手工艺非遗工坊之生态审美实践与创新价值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以蓝染手工艺为例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BFA4FB-8272-402C-905B-5F1A66D26AD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E02ECD3-AC0E-46E2-B123-2C7F34CA58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26D146B-C0A9-4304-8CA0-FB050F7A9D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FABA461-2C93-437E-B3C7-5A4C3AA04BB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7658AF-D800-4EB3-919C-044CA8F7DAD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13658739-AA7E-4390-946A-ADD964113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mE2YzM4ZmZmM2ZhYTIwMTBiZjViNjBiMWVmYjU2YjVhIiwidXNlckNvdW50Ijo2fQ=="/>
  </w:docVars>
  <w:rsids>
    <w:rsidRoot w:val="7B171394"/>
    <w:rsid w:val="02E62FD5"/>
    <w:rsid w:val="0D711A9F"/>
    <w:rsid w:val="10BC5375"/>
    <w:rsid w:val="1C630155"/>
    <w:rsid w:val="257574D6"/>
    <w:rsid w:val="2B5F611F"/>
    <w:rsid w:val="34EFBC96"/>
    <w:rsid w:val="3FBD44AF"/>
    <w:rsid w:val="466B2BA2"/>
    <w:rsid w:val="46BE2D9C"/>
    <w:rsid w:val="4F4977F9"/>
    <w:rsid w:val="7B171394"/>
    <w:rsid w:val="7F96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yanyuanzhong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2024-09-18T08:46:00Z</dcterms:created>
  <dc:creator>永远的长发</dc:creator>
  <cp:lastModifiedBy>王禹</cp:lastModifiedBy>
  <dcterms:modified xsi:type="dcterms:W3CDTF">2024-09-25T05:31:00Z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73671F45D32A5A171923F066141CBA6C_43</vt:lpwstr>
  </property>
</Properties>
</file>